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F1F40" w14:textId="77777777" w:rsidR="00E06E60" w:rsidRPr="00E06E60" w:rsidRDefault="00E06E60" w:rsidP="00E06E60">
      <w:pPr>
        <w:rPr>
          <w:rFonts w:ascii="Arial" w:hAnsi="Arial" w:cs="Arial"/>
        </w:rPr>
      </w:pPr>
      <w:r w:rsidRPr="00FA2737">
        <w:rPr>
          <w:noProof/>
        </w:rPr>
        <w:drawing>
          <wp:inline distT="0" distB="0" distL="0" distR="0" wp14:anchorId="23DF0FEC" wp14:editId="3F72A22F">
            <wp:extent cx="2162175" cy="542925"/>
            <wp:effectExtent l="0" t="0" r="0" b="0"/>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62175" cy="542925"/>
                    </a:xfrm>
                    <a:prstGeom prst="rect">
                      <a:avLst/>
                    </a:prstGeom>
                    <a:noFill/>
                    <a:ln>
                      <a:noFill/>
                    </a:ln>
                  </pic:spPr>
                </pic:pic>
              </a:graphicData>
            </a:graphic>
          </wp:inline>
        </w:drawing>
      </w:r>
      <w:r w:rsidRPr="00464AF0">
        <w:t xml:space="preserve">              </w:t>
      </w:r>
      <w:r>
        <w:t xml:space="preserve">        </w:t>
      </w:r>
      <w:r>
        <w:tab/>
      </w:r>
      <w:r>
        <w:tab/>
        <w:t xml:space="preserve">         </w:t>
      </w:r>
    </w:p>
    <w:p w14:paraId="1CEECC85" w14:textId="77777777" w:rsidR="00E06E60" w:rsidRDefault="00E06E60" w:rsidP="00E06E60">
      <w:pPr>
        <w:pStyle w:val="Caption"/>
        <w:jc w:val="left"/>
        <w:rPr>
          <w:b w:val="0"/>
          <w:i w:val="0"/>
        </w:rPr>
      </w:pPr>
      <w:r>
        <w:rPr>
          <w:b w:val="0"/>
          <w:i w:val="0"/>
          <w:noProof/>
        </w:rPr>
        <w:tab/>
      </w:r>
      <w:r>
        <w:rPr>
          <w:b w:val="0"/>
          <w:i w:val="0"/>
          <w:noProof/>
        </w:rPr>
        <w:tab/>
      </w:r>
      <w:r>
        <w:rPr>
          <w:b w:val="0"/>
          <w:i w:val="0"/>
          <w:noProof/>
        </w:rPr>
        <w:tab/>
      </w:r>
      <w:r>
        <w:rPr>
          <w:b w:val="0"/>
          <w:i w:val="0"/>
        </w:rPr>
        <w:tab/>
      </w:r>
      <w:r>
        <w:rPr>
          <w:b w:val="0"/>
          <w:i w:val="0"/>
        </w:rPr>
        <w:tab/>
      </w:r>
    </w:p>
    <w:p w14:paraId="1028BDDF" w14:textId="74EA80CA" w:rsidR="00E06E60" w:rsidRPr="00651DFB" w:rsidRDefault="00763B08" w:rsidP="00E06E60">
      <w:pPr>
        <w:pStyle w:val="Caption"/>
        <w:jc w:val="right"/>
        <w:rPr>
          <w:szCs w:val="32"/>
        </w:rPr>
      </w:pPr>
      <w:r>
        <w:rPr>
          <w:szCs w:val="32"/>
        </w:rPr>
        <w:t>Press Release</w:t>
      </w:r>
    </w:p>
    <w:p w14:paraId="0608C64B" w14:textId="77777777" w:rsidR="00E06E60" w:rsidRDefault="00E06E60" w:rsidP="00E06E60">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19ABDA27" w14:textId="052AF5E1" w:rsidR="00E06E60" w:rsidRPr="00E06E60" w:rsidRDefault="00E06E60" w:rsidP="00E06E60">
      <w:pPr>
        <w:jc w:val="right"/>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763B08">
        <w:rPr>
          <w:rFonts w:ascii="Arial" w:hAnsi="Arial" w:cs="Arial"/>
        </w:rPr>
        <w:t>07 Aug</w:t>
      </w:r>
      <w:r w:rsidR="002C1D65">
        <w:rPr>
          <w:rFonts w:ascii="Arial" w:hAnsi="Arial" w:cs="Arial"/>
        </w:rPr>
        <w:t>, 2025</w:t>
      </w:r>
    </w:p>
    <w:p w14:paraId="70DCD8C4" w14:textId="77777777" w:rsidR="00BC1ACC" w:rsidRDefault="00BC1ACC" w:rsidP="00F74AA4">
      <w:pPr>
        <w:spacing w:after="0" w:line="240" w:lineRule="auto"/>
        <w:ind w:right="562"/>
        <w:jc w:val="center"/>
        <w:outlineLvl w:val="0"/>
        <w:rPr>
          <w:rFonts w:ascii="Arial" w:hAnsi="Arial" w:cs="Arial"/>
          <w:b/>
          <w:bCs/>
          <w:sz w:val="28"/>
          <w:szCs w:val="28"/>
        </w:rPr>
      </w:pPr>
    </w:p>
    <w:p w14:paraId="05E268C1" w14:textId="6BA1BBD2" w:rsidR="001B774E" w:rsidRDefault="00513503" w:rsidP="009B1CFD">
      <w:pPr>
        <w:spacing w:after="0" w:line="240" w:lineRule="auto"/>
        <w:ind w:right="562"/>
        <w:jc w:val="center"/>
        <w:outlineLvl w:val="0"/>
        <w:rPr>
          <w:rFonts w:ascii="Arial" w:hAnsi="Arial" w:cs="Arial"/>
          <w:b/>
          <w:bCs/>
          <w:sz w:val="28"/>
          <w:szCs w:val="28"/>
        </w:rPr>
      </w:pPr>
      <w:r w:rsidRPr="53A52C75">
        <w:rPr>
          <w:rFonts w:ascii="Arial" w:hAnsi="Arial" w:cs="Arial"/>
          <w:b/>
          <w:bCs/>
          <w:sz w:val="28"/>
          <w:szCs w:val="28"/>
        </w:rPr>
        <w:t>Alltech</w:t>
      </w:r>
      <w:r w:rsidR="008961C1" w:rsidRPr="53A52C75">
        <w:rPr>
          <w:rFonts w:ascii="Arial" w:hAnsi="Arial" w:cs="Arial"/>
          <w:b/>
          <w:bCs/>
          <w:sz w:val="28"/>
          <w:szCs w:val="28"/>
        </w:rPr>
        <w:t xml:space="preserve"> </w:t>
      </w:r>
      <w:r w:rsidR="00186662" w:rsidRPr="53A52C75">
        <w:rPr>
          <w:rFonts w:ascii="Arial" w:hAnsi="Arial" w:cs="Arial"/>
          <w:b/>
          <w:bCs/>
          <w:sz w:val="28"/>
          <w:szCs w:val="28"/>
        </w:rPr>
        <w:t xml:space="preserve">Vietnam awarded </w:t>
      </w:r>
      <w:r w:rsidR="671DC177" w:rsidRPr="53A52C75">
        <w:rPr>
          <w:rFonts w:ascii="Arial" w:hAnsi="Arial" w:cs="Arial"/>
          <w:b/>
          <w:bCs/>
          <w:sz w:val="28"/>
          <w:szCs w:val="28"/>
        </w:rPr>
        <w:t>S</w:t>
      </w:r>
      <w:r w:rsidR="00186662" w:rsidRPr="53A52C75">
        <w:rPr>
          <w:rFonts w:ascii="Arial" w:hAnsi="Arial" w:cs="Arial"/>
          <w:b/>
          <w:bCs/>
          <w:sz w:val="28"/>
          <w:szCs w:val="28"/>
        </w:rPr>
        <w:t xml:space="preserve">ilver </w:t>
      </w:r>
      <w:r w:rsidR="655D1B25" w:rsidRPr="53A52C75">
        <w:rPr>
          <w:rFonts w:ascii="Arial" w:hAnsi="Arial" w:cs="Arial"/>
          <w:b/>
          <w:bCs/>
          <w:sz w:val="28"/>
          <w:szCs w:val="28"/>
        </w:rPr>
        <w:t>M</w:t>
      </w:r>
      <w:r w:rsidR="00186662" w:rsidRPr="53A52C75">
        <w:rPr>
          <w:rFonts w:ascii="Arial" w:hAnsi="Arial" w:cs="Arial"/>
          <w:b/>
          <w:bCs/>
          <w:sz w:val="28"/>
          <w:szCs w:val="28"/>
        </w:rPr>
        <w:t xml:space="preserve">edal from </w:t>
      </w:r>
      <w:proofErr w:type="spellStart"/>
      <w:r w:rsidR="00186662" w:rsidRPr="53A52C75">
        <w:rPr>
          <w:rFonts w:ascii="Arial" w:hAnsi="Arial" w:cs="Arial"/>
          <w:b/>
          <w:bCs/>
          <w:sz w:val="28"/>
          <w:szCs w:val="28"/>
        </w:rPr>
        <w:t>EcoVadis</w:t>
      </w:r>
      <w:proofErr w:type="spellEnd"/>
    </w:p>
    <w:p w14:paraId="3A93A440" w14:textId="77777777" w:rsidR="009B1CFD" w:rsidRDefault="009B1CFD" w:rsidP="009B1CFD">
      <w:pPr>
        <w:spacing w:after="0" w:line="240" w:lineRule="auto"/>
        <w:ind w:right="562"/>
        <w:jc w:val="center"/>
        <w:outlineLvl w:val="0"/>
      </w:pPr>
    </w:p>
    <w:p w14:paraId="6BD37000" w14:textId="5EE44FCE" w:rsidR="00186662" w:rsidRPr="00186662" w:rsidRDefault="00E06E60" w:rsidP="00186662">
      <w:pPr>
        <w:spacing w:line="360" w:lineRule="auto"/>
        <w:rPr>
          <w:rFonts w:ascii="Arial" w:hAnsi="Arial" w:cs="Arial"/>
        </w:rPr>
      </w:pPr>
      <w:r w:rsidRPr="53A52C75">
        <w:rPr>
          <w:rFonts w:ascii="Arial" w:hAnsi="Arial" w:cs="Arial"/>
        </w:rPr>
        <w:t>[</w:t>
      </w:r>
      <w:r w:rsidR="0000316D" w:rsidRPr="53A52C75">
        <w:rPr>
          <w:rFonts w:ascii="Arial" w:hAnsi="Arial" w:cs="Arial"/>
        </w:rPr>
        <w:t>H</w:t>
      </w:r>
      <w:r w:rsidR="2AAFDFEF" w:rsidRPr="53A52C75">
        <w:rPr>
          <w:rFonts w:ascii="Arial" w:hAnsi="Arial" w:cs="Arial"/>
        </w:rPr>
        <w:t>O CHI MINH CITY</w:t>
      </w:r>
      <w:r w:rsidR="00AC562F" w:rsidRPr="53A52C75">
        <w:rPr>
          <w:rFonts w:ascii="Arial" w:hAnsi="Arial" w:cs="Arial"/>
        </w:rPr>
        <w:t>, Vietnam</w:t>
      </w:r>
      <w:r w:rsidRPr="53A52C75">
        <w:rPr>
          <w:rFonts w:ascii="Arial" w:hAnsi="Arial" w:cs="Arial"/>
        </w:rPr>
        <w:t xml:space="preserve">] </w:t>
      </w:r>
      <w:r w:rsidR="00193D61" w:rsidRPr="53A52C75">
        <w:rPr>
          <w:rFonts w:ascii="Arial" w:hAnsi="Arial" w:cs="Arial"/>
        </w:rPr>
        <w:t>—</w:t>
      </w:r>
      <w:r w:rsidR="002D6936" w:rsidRPr="53A52C75">
        <w:rPr>
          <w:rFonts w:ascii="Arial" w:hAnsi="Arial" w:cs="Arial"/>
          <w:lang w:eastAsia="zh-CN"/>
        </w:rPr>
        <w:t xml:space="preserve"> </w:t>
      </w:r>
      <w:r w:rsidR="00186662" w:rsidRPr="53A52C75">
        <w:rPr>
          <w:rFonts w:ascii="Arial" w:hAnsi="Arial" w:cs="Arial"/>
        </w:rPr>
        <w:t xml:space="preserve">Alltech Vietnam has been awarded </w:t>
      </w:r>
      <w:r w:rsidR="4532E6BB" w:rsidRPr="53A52C75">
        <w:rPr>
          <w:rFonts w:ascii="Arial" w:hAnsi="Arial" w:cs="Arial"/>
        </w:rPr>
        <w:t>a S</w:t>
      </w:r>
      <w:r w:rsidR="00186662" w:rsidRPr="53A52C75">
        <w:rPr>
          <w:rFonts w:ascii="Arial" w:hAnsi="Arial" w:cs="Arial"/>
        </w:rPr>
        <w:t xml:space="preserve">ilver </w:t>
      </w:r>
      <w:r w:rsidR="022E7545" w:rsidRPr="53A52C75">
        <w:rPr>
          <w:rFonts w:ascii="Arial" w:hAnsi="Arial" w:cs="Arial"/>
        </w:rPr>
        <w:t>M</w:t>
      </w:r>
      <w:r w:rsidR="00186662" w:rsidRPr="53A52C75">
        <w:rPr>
          <w:rFonts w:ascii="Arial" w:hAnsi="Arial" w:cs="Arial"/>
        </w:rPr>
        <w:t xml:space="preserve">edal from </w:t>
      </w:r>
      <w:proofErr w:type="spellStart"/>
      <w:r w:rsidR="00186662" w:rsidRPr="53A52C75">
        <w:rPr>
          <w:rFonts w:ascii="Arial" w:hAnsi="Arial" w:cs="Arial"/>
        </w:rPr>
        <w:t>EcoVadis</w:t>
      </w:r>
      <w:proofErr w:type="spellEnd"/>
      <w:r w:rsidR="00186662" w:rsidRPr="53A52C75">
        <w:rPr>
          <w:rFonts w:ascii="Arial" w:hAnsi="Arial" w:cs="Arial"/>
        </w:rPr>
        <w:t>, a globally recognized provider of business sustainability assessments.</w:t>
      </w:r>
      <w:r w:rsidRPr="53A52C75" w:rsidDel="00186662">
        <w:rPr>
          <w:rFonts w:ascii="Arial" w:hAnsi="Arial" w:cs="Arial"/>
        </w:rPr>
        <w:t xml:space="preserve"> </w:t>
      </w:r>
      <w:r w:rsidR="00186662" w:rsidRPr="53A52C75">
        <w:rPr>
          <w:rFonts w:ascii="Arial" w:hAnsi="Arial" w:cs="Arial"/>
        </w:rPr>
        <w:t>Th</w:t>
      </w:r>
      <w:r w:rsidR="0E8B615F" w:rsidRPr="53A52C75">
        <w:rPr>
          <w:rFonts w:ascii="Arial" w:hAnsi="Arial" w:cs="Arial"/>
        </w:rPr>
        <w:t>is distinction</w:t>
      </w:r>
      <w:r w:rsidR="0039585C">
        <w:rPr>
          <w:rFonts w:ascii="Arial" w:hAnsi="Arial" w:cs="Arial"/>
        </w:rPr>
        <w:t xml:space="preserve">, which </w:t>
      </w:r>
      <w:r w:rsidR="00186662" w:rsidRPr="53A52C75">
        <w:rPr>
          <w:rFonts w:ascii="Arial" w:hAnsi="Arial" w:cs="Arial"/>
        </w:rPr>
        <w:t>places Alltech Vietnam in the 86</w:t>
      </w:r>
      <w:r w:rsidR="18C269B4" w:rsidRPr="53A52C75">
        <w:rPr>
          <w:rFonts w:ascii="Arial" w:hAnsi="Arial" w:cs="Arial"/>
          <w:vertAlign w:val="superscript"/>
        </w:rPr>
        <w:t>th</w:t>
      </w:r>
      <w:r w:rsidR="18C269B4" w:rsidRPr="53A52C75">
        <w:rPr>
          <w:rFonts w:ascii="Arial" w:hAnsi="Arial" w:cs="Arial"/>
        </w:rPr>
        <w:t xml:space="preserve"> percentile of firms assessed by </w:t>
      </w:r>
      <w:proofErr w:type="spellStart"/>
      <w:r w:rsidR="18C269B4" w:rsidRPr="53A52C75">
        <w:rPr>
          <w:rFonts w:ascii="Arial" w:hAnsi="Arial" w:cs="Arial"/>
        </w:rPr>
        <w:t>EcoVadis</w:t>
      </w:r>
      <w:proofErr w:type="spellEnd"/>
      <w:r w:rsidR="18C269B4" w:rsidRPr="53A52C75">
        <w:rPr>
          <w:rFonts w:ascii="Arial" w:hAnsi="Arial" w:cs="Arial"/>
        </w:rPr>
        <w:t xml:space="preserve"> globally</w:t>
      </w:r>
      <w:r w:rsidR="0039585C">
        <w:rPr>
          <w:rFonts w:ascii="Arial" w:hAnsi="Arial" w:cs="Arial"/>
        </w:rPr>
        <w:t xml:space="preserve">, </w:t>
      </w:r>
      <w:r w:rsidR="00FF6128">
        <w:rPr>
          <w:rFonts w:ascii="Arial" w:hAnsi="Arial" w:cs="Arial"/>
        </w:rPr>
        <w:t xml:space="preserve">is </w:t>
      </w:r>
      <w:r w:rsidR="0F1B6750" w:rsidRPr="00395F90">
        <w:rPr>
          <w:rFonts w:ascii="Arial" w:hAnsi="Arial" w:cs="Arial"/>
        </w:rPr>
        <w:t xml:space="preserve">a testament to Alltech’s purpose of </w:t>
      </w:r>
      <w:hyperlink r:id="rId8" w:history="1">
        <w:r w:rsidR="00EE1CEC" w:rsidRPr="00B0015E">
          <w:rPr>
            <w:rStyle w:val="Hyperlink"/>
            <w:rFonts w:ascii="Arial" w:hAnsi="Arial" w:cs="Arial"/>
          </w:rPr>
          <w:t>Wo</w:t>
        </w:r>
        <w:r w:rsidR="00186662" w:rsidRPr="00B0015E">
          <w:rPr>
            <w:rStyle w:val="Hyperlink"/>
            <w:rFonts w:ascii="Arial" w:hAnsi="Arial" w:cs="Arial"/>
          </w:rPr>
          <w:t>rking Together for a Planet of Plenty</w:t>
        </w:r>
        <w:r w:rsidR="00186662" w:rsidRPr="00B0015E">
          <w:rPr>
            <w:rStyle w:val="Hyperlink"/>
            <w:rFonts w:ascii="Arial" w:hAnsi="Arial" w:cs="Arial"/>
            <w:vertAlign w:val="superscript"/>
          </w:rPr>
          <w:t>®</w:t>
        </w:r>
      </w:hyperlink>
      <w:r w:rsidR="00186662" w:rsidRPr="53A52C75">
        <w:rPr>
          <w:rFonts w:ascii="Arial" w:hAnsi="Arial" w:cs="Arial"/>
        </w:rPr>
        <w:t xml:space="preserve"> </w:t>
      </w:r>
      <w:r w:rsidR="003435BE">
        <w:rPr>
          <w:rFonts w:ascii="Arial" w:hAnsi="Arial" w:cs="Arial"/>
        </w:rPr>
        <w:t xml:space="preserve">and </w:t>
      </w:r>
      <w:r w:rsidR="00186662" w:rsidRPr="53A52C75">
        <w:rPr>
          <w:rFonts w:ascii="Arial" w:hAnsi="Arial" w:cs="Arial"/>
        </w:rPr>
        <w:t xml:space="preserve">the company’s commitment </w:t>
      </w:r>
      <w:r w:rsidR="00A677AF" w:rsidRPr="53A52C75">
        <w:rPr>
          <w:rFonts w:ascii="Arial" w:hAnsi="Arial" w:cs="Arial"/>
        </w:rPr>
        <w:t xml:space="preserve">to </w:t>
      </w:r>
      <w:r w:rsidR="00186662" w:rsidRPr="53A52C75">
        <w:rPr>
          <w:rFonts w:ascii="Arial" w:hAnsi="Arial" w:cs="Arial"/>
        </w:rPr>
        <w:t>implementing environmentally and economically sustainable solutions, fostering ethical business conduct, and prioritizing the efficient production of nutritious food.</w:t>
      </w:r>
    </w:p>
    <w:p w14:paraId="297CAD5B" w14:textId="5A4C6553" w:rsidR="00186662" w:rsidRPr="00186662" w:rsidRDefault="00186662" w:rsidP="00186662">
      <w:pPr>
        <w:spacing w:line="360" w:lineRule="auto"/>
        <w:rPr>
          <w:rFonts w:ascii="Arial" w:hAnsi="Arial" w:cs="Arial"/>
        </w:rPr>
      </w:pPr>
      <w:proofErr w:type="spellStart"/>
      <w:r w:rsidRPr="53A52C75">
        <w:rPr>
          <w:rFonts w:ascii="Arial" w:hAnsi="Arial" w:cs="Arial"/>
        </w:rPr>
        <w:t>EcoVadis</w:t>
      </w:r>
      <w:proofErr w:type="spellEnd"/>
      <w:r w:rsidRPr="53A52C75">
        <w:rPr>
          <w:rFonts w:ascii="Arial" w:hAnsi="Arial" w:cs="Arial"/>
        </w:rPr>
        <w:t xml:space="preserve"> evaluates companies across 21 sustainability criteria within four core themes: environment, labor and human rights, ethics, and sustainable procurement. Its ratings are based on international sustainability standards, including the Ten Principles of the United Nations Global Compact, the International </w:t>
      </w:r>
      <w:proofErr w:type="spellStart"/>
      <w:r w:rsidRPr="53A52C75">
        <w:rPr>
          <w:rFonts w:ascii="Arial" w:hAnsi="Arial" w:cs="Arial"/>
        </w:rPr>
        <w:t>Labour</w:t>
      </w:r>
      <w:proofErr w:type="spellEnd"/>
      <w:r w:rsidRPr="53A52C75">
        <w:rPr>
          <w:rFonts w:ascii="Arial" w:hAnsi="Arial" w:cs="Arial"/>
        </w:rPr>
        <w:t xml:space="preserve"> Organization (ILO) conventions, the Global Reporting Initiative (GRI) standards and the ISO 26000 guidelines. </w:t>
      </w:r>
    </w:p>
    <w:p w14:paraId="2F13518E" w14:textId="0029796D" w:rsidR="00186662" w:rsidRPr="00186662" w:rsidRDefault="2144F3D5" w:rsidP="00186662">
      <w:pPr>
        <w:spacing w:line="360" w:lineRule="auto"/>
        <w:rPr>
          <w:rFonts w:ascii="Arial" w:hAnsi="Arial" w:cs="Arial"/>
        </w:rPr>
      </w:pPr>
      <w:r w:rsidRPr="53A52C75">
        <w:rPr>
          <w:rFonts w:ascii="Arial" w:hAnsi="Arial" w:cs="Arial"/>
        </w:rPr>
        <w:t xml:space="preserve">The Silver </w:t>
      </w:r>
      <w:r w:rsidR="78664697" w:rsidRPr="53A52C75">
        <w:rPr>
          <w:rFonts w:ascii="Arial" w:hAnsi="Arial" w:cs="Arial"/>
        </w:rPr>
        <w:t>M</w:t>
      </w:r>
      <w:r w:rsidRPr="53A52C75">
        <w:rPr>
          <w:rFonts w:ascii="Arial" w:hAnsi="Arial" w:cs="Arial"/>
        </w:rPr>
        <w:t xml:space="preserve">edal from </w:t>
      </w:r>
      <w:proofErr w:type="spellStart"/>
      <w:r w:rsidRPr="53A52C75">
        <w:rPr>
          <w:rFonts w:ascii="Arial" w:hAnsi="Arial" w:cs="Arial"/>
        </w:rPr>
        <w:t>EcoVadis</w:t>
      </w:r>
      <w:proofErr w:type="spellEnd"/>
      <w:r w:rsidRPr="53A52C75">
        <w:rPr>
          <w:rFonts w:ascii="Arial" w:hAnsi="Arial" w:cs="Arial"/>
        </w:rPr>
        <w:t xml:space="preserve"> places Alltech’s PDMM Vietnam facility in a select group of companies in Vietnam recognized for outstanding sustainability performance. O</w:t>
      </w:r>
      <w:r w:rsidR="00186662" w:rsidRPr="53A52C75">
        <w:rPr>
          <w:rFonts w:ascii="Arial" w:hAnsi="Arial" w:cs="Arial"/>
        </w:rPr>
        <w:t xml:space="preserve">nly 32 companies across all industries in Vietnam have ever earned a </w:t>
      </w:r>
      <w:r w:rsidR="7E2F697C" w:rsidRPr="53A52C75">
        <w:rPr>
          <w:rFonts w:ascii="Arial" w:hAnsi="Arial" w:cs="Arial"/>
        </w:rPr>
        <w:t>S</w:t>
      </w:r>
      <w:r w:rsidR="00186662" w:rsidRPr="53A52C75">
        <w:rPr>
          <w:rFonts w:ascii="Arial" w:hAnsi="Arial" w:cs="Arial"/>
        </w:rPr>
        <w:t xml:space="preserve">ilver </w:t>
      </w:r>
      <w:r w:rsidR="7A94AA39" w:rsidRPr="53A52C75">
        <w:rPr>
          <w:rFonts w:ascii="Arial" w:hAnsi="Arial" w:cs="Arial"/>
        </w:rPr>
        <w:t>M</w:t>
      </w:r>
      <w:r w:rsidR="00186662" w:rsidRPr="53A52C75">
        <w:rPr>
          <w:rFonts w:ascii="Arial" w:hAnsi="Arial" w:cs="Arial"/>
        </w:rPr>
        <w:t xml:space="preserve">edal. So far in 2025, only six companies in Vietnam have received </w:t>
      </w:r>
      <w:r w:rsidR="0A6BF4FD" w:rsidRPr="53A52C75">
        <w:rPr>
          <w:rFonts w:ascii="Arial" w:hAnsi="Arial" w:cs="Arial"/>
        </w:rPr>
        <w:t>one</w:t>
      </w:r>
      <w:r w:rsidR="00186662" w:rsidRPr="53A52C75">
        <w:rPr>
          <w:rFonts w:ascii="Arial" w:hAnsi="Arial" w:cs="Arial"/>
        </w:rPr>
        <w:t xml:space="preserve">. </w:t>
      </w:r>
    </w:p>
    <w:p w14:paraId="00C4B782" w14:textId="0A40D69E" w:rsidR="007C1414" w:rsidRPr="007C1414" w:rsidRDefault="007C1414" w:rsidP="007C1414">
      <w:pPr>
        <w:spacing w:line="360" w:lineRule="auto"/>
        <w:rPr>
          <w:rFonts w:ascii="Arial" w:hAnsi="Arial" w:cs="Arial"/>
          <w:lang w:eastAsia="zh-CN"/>
        </w:rPr>
      </w:pPr>
      <w:r w:rsidRPr="007C1414">
        <w:rPr>
          <w:rFonts w:ascii="Arial" w:hAnsi="Arial" w:cs="Arial"/>
        </w:rPr>
        <w:t xml:space="preserve">PDMM Vietnam is Alltech’s first organic mineral production facility in Vietnam and eighth globally. </w:t>
      </w:r>
      <w:r w:rsidR="00A231EA" w:rsidRPr="00A231EA">
        <w:rPr>
          <w:rFonts w:ascii="Arial" w:hAnsi="Arial" w:cs="Arial"/>
        </w:rPr>
        <w:t>Commencing operations in Q2 2022, PDMM Vietnam is a state-of-the-art, well-equipped plant dedicated to producing safe and high-quality animal feed supplements</w:t>
      </w:r>
      <w:r w:rsidRPr="007C1414">
        <w:rPr>
          <w:rFonts w:ascii="Arial" w:hAnsi="Arial" w:cs="Arial"/>
        </w:rPr>
        <w:t>.</w:t>
      </w:r>
    </w:p>
    <w:p w14:paraId="602BC3E8" w14:textId="15C0B625" w:rsidR="00FD5D43" w:rsidRDefault="007C1414" w:rsidP="007C1414">
      <w:pPr>
        <w:spacing w:line="360" w:lineRule="auto"/>
        <w:rPr>
          <w:rFonts w:ascii="Arial" w:hAnsi="Arial" w:cs="Arial"/>
        </w:rPr>
      </w:pPr>
      <w:r w:rsidRPr="007C1414">
        <w:rPr>
          <w:rFonts w:ascii="Arial" w:hAnsi="Arial" w:cs="Arial"/>
        </w:rPr>
        <w:t>The PDMM team continuously strives to uphold a systematic and consistent way of working – to ensure that they can provide technologies that consistently meet regulatory requirements and ensure customer satisfaction.</w:t>
      </w:r>
    </w:p>
    <w:p w14:paraId="0CFE6694" w14:textId="79CBBD3D" w:rsidR="00204097" w:rsidRDefault="00186662" w:rsidP="00186662">
      <w:pPr>
        <w:spacing w:line="360" w:lineRule="auto"/>
        <w:rPr>
          <w:rFonts w:ascii="Arial" w:hAnsi="Arial" w:cs="Arial"/>
          <w:lang w:eastAsia="zh-CN"/>
        </w:rPr>
      </w:pPr>
      <w:r w:rsidRPr="53A52C75">
        <w:rPr>
          <w:rFonts w:ascii="Arial" w:hAnsi="Arial" w:cs="Arial"/>
        </w:rPr>
        <w:lastRenderedPageBreak/>
        <w:t>At the PDMM Vietnam facility, key initiatives driving this achievement include greener production using a CNG combustion burner for product drying</w:t>
      </w:r>
      <w:r w:rsidR="6CA6F0DC" w:rsidRPr="53A52C75">
        <w:rPr>
          <w:rFonts w:ascii="Arial" w:hAnsi="Arial" w:cs="Arial"/>
        </w:rPr>
        <w:t>;</w:t>
      </w:r>
      <w:r w:rsidRPr="53A52C75">
        <w:rPr>
          <w:rFonts w:ascii="Arial" w:hAnsi="Arial" w:cs="Arial"/>
        </w:rPr>
        <w:t xml:space="preserve"> heat recovery upgrade with an auto-flame burner</w:t>
      </w:r>
      <w:r w:rsidR="7598AA71" w:rsidRPr="53A52C75">
        <w:rPr>
          <w:rFonts w:ascii="Arial" w:hAnsi="Arial" w:cs="Arial"/>
        </w:rPr>
        <w:t>;</w:t>
      </w:r>
      <w:r w:rsidRPr="53A52C75">
        <w:rPr>
          <w:rFonts w:ascii="Arial" w:hAnsi="Arial" w:cs="Arial"/>
        </w:rPr>
        <w:t xml:space="preserve"> </w:t>
      </w:r>
      <w:r w:rsidR="383F960A" w:rsidRPr="53A52C75">
        <w:rPr>
          <w:rFonts w:ascii="Arial" w:hAnsi="Arial" w:cs="Arial"/>
        </w:rPr>
        <w:t xml:space="preserve">an </w:t>
      </w:r>
      <w:r w:rsidRPr="53A52C75">
        <w:rPr>
          <w:rFonts w:ascii="Arial" w:hAnsi="Arial" w:cs="Arial"/>
        </w:rPr>
        <w:t>air compressor/chiller system</w:t>
      </w:r>
      <w:r w:rsidR="18EFFF04" w:rsidRPr="53A52C75">
        <w:rPr>
          <w:rFonts w:ascii="Arial" w:hAnsi="Arial" w:cs="Arial"/>
        </w:rPr>
        <w:t>;</w:t>
      </w:r>
      <w:r w:rsidRPr="53A52C75">
        <w:rPr>
          <w:rFonts w:ascii="Arial" w:hAnsi="Arial" w:cs="Arial"/>
        </w:rPr>
        <w:t xml:space="preserve"> and </w:t>
      </w:r>
      <w:r w:rsidR="5C3F37C7" w:rsidRPr="53A52C75">
        <w:rPr>
          <w:rFonts w:ascii="Arial" w:hAnsi="Arial" w:cs="Arial"/>
        </w:rPr>
        <w:t xml:space="preserve">a </w:t>
      </w:r>
      <w:r w:rsidRPr="53A52C75">
        <w:rPr>
          <w:rFonts w:ascii="Arial" w:hAnsi="Arial" w:cs="Arial"/>
        </w:rPr>
        <w:t>rooftop solar installation</w:t>
      </w:r>
      <w:r w:rsidR="0DDE2FBA" w:rsidRPr="53A52C75">
        <w:rPr>
          <w:rFonts w:ascii="Arial" w:hAnsi="Arial" w:cs="Arial"/>
        </w:rPr>
        <w:t>. These initiatives</w:t>
      </w:r>
      <w:r w:rsidRPr="53A52C75">
        <w:rPr>
          <w:rFonts w:ascii="Arial" w:hAnsi="Arial" w:cs="Arial"/>
        </w:rPr>
        <w:t xml:space="preserve"> save a significant amount of carbon emissions each year.</w:t>
      </w:r>
    </w:p>
    <w:p w14:paraId="57330BAE" w14:textId="09274391" w:rsidR="00204097" w:rsidRPr="00AC4133" w:rsidRDefault="00204097" w:rsidP="00186662">
      <w:pPr>
        <w:spacing w:line="360" w:lineRule="auto"/>
        <w:rPr>
          <w:rFonts w:ascii="Arial" w:hAnsi="Arial" w:cs="Arial"/>
          <w:lang w:eastAsia="zh-CN"/>
        </w:rPr>
      </w:pPr>
      <w:r w:rsidRPr="00204097">
        <w:rPr>
          <w:rFonts w:ascii="Arial" w:hAnsi="Arial" w:cs="Arial"/>
          <w:lang w:eastAsia="zh-CN"/>
        </w:rPr>
        <w:t xml:space="preserve">“Asia plays a vital role in Alltech’s global purpose of </w:t>
      </w:r>
      <w:hyperlink r:id="rId9" w:history="1">
        <w:r w:rsidRPr="00204097">
          <w:rPr>
            <w:rStyle w:val="Hyperlink"/>
            <w:rFonts w:ascii="Arial" w:hAnsi="Arial" w:cs="Arial"/>
            <w:lang w:eastAsia="zh-CN"/>
          </w:rPr>
          <w:t>Working Together for a Planet of Plenty®</w:t>
        </w:r>
      </w:hyperlink>
      <w:r w:rsidRPr="00204097">
        <w:rPr>
          <w:rFonts w:ascii="Arial" w:hAnsi="Arial" w:cs="Arial"/>
          <w:lang w:eastAsia="zh-CN"/>
        </w:rPr>
        <w:t xml:space="preserve">. Our continued investment in the region — from advanced nutritional technologies to sustainable production practices — reflects our deep commitment to supporting our customers, strengthening local economies, and advancing the future of sustainable agriculture,” said Dr. Mark Lyons, president and CEO of Alltech. “Achievements like the </w:t>
      </w:r>
      <w:proofErr w:type="spellStart"/>
      <w:r w:rsidRPr="00204097">
        <w:rPr>
          <w:rFonts w:ascii="Arial" w:hAnsi="Arial" w:cs="Arial"/>
          <w:lang w:eastAsia="zh-CN"/>
        </w:rPr>
        <w:t>EcoVadis</w:t>
      </w:r>
      <w:proofErr w:type="spellEnd"/>
      <w:r w:rsidRPr="00204097">
        <w:rPr>
          <w:rFonts w:ascii="Arial" w:hAnsi="Arial" w:cs="Arial"/>
          <w:lang w:eastAsia="zh-CN"/>
        </w:rPr>
        <w:t xml:space="preserve"> Silver Medal are not only a recognition of the hard work of our team in Vietnam, but also a reflection of Alltech’s unwavering belief that business can be a force for good — for people, animals and the planet.”</w:t>
      </w:r>
    </w:p>
    <w:p w14:paraId="7DFF45F9" w14:textId="74B3A88C" w:rsidR="00AC4133" w:rsidRDefault="006F474A" w:rsidP="00186662">
      <w:pPr>
        <w:spacing w:line="360" w:lineRule="auto"/>
        <w:rPr>
          <w:rFonts w:ascii="Arial" w:hAnsi="Arial" w:cs="Arial"/>
          <w:lang w:eastAsia="zh-CN"/>
        </w:rPr>
      </w:pPr>
      <w:r w:rsidRPr="006F474A">
        <w:rPr>
          <w:rFonts w:ascii="Arial" w:hAnsi="Arial" w:cs="Arial" w:hint="eastAsia"/>
        </w:rPr>
        <w:t>“</w:t>
      </w:r>
      <w:r w:rsidRPr="006F474A">
        <w:rPr>
          <w:rFonts w:ascii="Arial" w:hAnsi="Arial" w:cs="Arial"/>
        </w:rPr>
        <w:t xml:space="preserve">This Silver Medal from </w:t>
      </w:r>
      <w:proofErr w:type="spellStart"/>
      <w:r w:rsidRPr="006F474A">
        <w:rPr>
          <w:rFonts w:ascii="Arial" w:hAnsi="Arial" w:cs="Arial"/>
        </w:rPr>
        <w:t>EcoVadis</w:t>
      </w:r>
      <w:proofErr w:type="spellEnd"/>
      <w:r w:rsidRPr="006F474A">
        <w:rPr>
          <w:rFonts w:ascii="Arial" w:hAnsi="Arial" w:cs="Arial"/>
        </w:rPr>
        <w:t xml:space="preserve"> is a powerful validation of Alltech Vietnam’s efforts and our global ESG ambition,” said Tara McCarthy, Alltech’s </w:t>
      </w:r>
      <w:r w:rsidR="007D50FF">
        <w:rPr>
          <w:rFonts w:ascii="Arial" w:hAnsi="Arial" w:cs="Arial"/>
        </w:rPr>
        <w:t>g</w:t>
      </w:r>
      <w:r w:rsidRPr="006F474A">
        <w:rPr>
          <w:rFonts w:ascii="Arial" w:hAnsi="Arial" w:cs="Arial"/>
        </w:rPr>
        <w:t xml:space="preserve">lobal </w:t>
      </w:r>
      <w:r w:rsidR="007D50FF">
        <w:rPr>
          <w:rFonts w:ascii="Arial" w:hAnsi="Arial" w:cs="Arial"/>
        </w:rPr>
        <w:t>v</w:t>
      </w:r>
      <w:r w:rsidRPr="006F474A">
        <w:rPr>
          <w:rFonts w:ascii="Arial" w:hAnsi="Arial" w:cs="Arial"/>
        </w:rPr>
        <w:t xml:space="preserve">ice </w:t>
      </w:r>
      <w:r w:rsidR="007D50FF">
        <w:rPr>
          <w:rFonts w:ascii="Arial" w:hAnsi="Arial" w:cs="Arial"/>
        </w:rPr>
        <w:t>p</w:t>
      </w:r>
      <w:r w:rsidRPr="006F474A">
        <w:rPr>
          <w:rFonts w:ascii="Arial" w:hAnsi="Arial" w:cs="Arial"/>
        </w:rPr>
        <w:t>resident of ES</w:t>
      </w:r>
      <w:r w:rsidR="007259E6">
        <w:rPr>
          <w:rFonts w:ascii="Arial" w:hAnsi="Arial" w:cs="Arial" w:hint="eastAsia"/>
          <w:lang w:eastAsia="zh-CN"/>
        </w:rPr>
        <w:t>G</w:t>
      </w:r>
      <w:r w:rsidR="00102FE7">
        <w:rPr>
          <w:rFonts w:ascii="Arial" w:hAnsi="Arial" w:cs="Arial"/>
          <w:lang w:eastAsia="zh-CN"/>
        </w:rPr>
        <w:t>.</w:t>
      </w:r>
      <w:r>
        <w:rPr>
          <w:rFonts w:ascii="Arial" w:hAnsi="Arial" w:cs="Arial" w:hint="eastAsia"/>
          <w:lang w:eastAsia="zh-CN"/>
        </w:rPr>
        <w:t xml:space="preserve"> </w:t>
      </w:r>
      <w:r w:rsidRPr="006F474A">
        <w:rPr>
          <w:rFonts w:ascii="Arial" w:hAnsi="Arial" w:cs="Arial" w:hint="eastAsia"/>
        </w:rPr>
        <w:t>“</w:t>
      </w:r>
      <w:r w:rsidR="009B1CFD">
        <w:rPr>
          <w:rFonts w:ascii="Arial" w:hAnsi="Arial" w:cs="Arial"/>
        </w:rPr>
        <w:t>S</w:t>
      </w:r>
      <w:r w:rsidRPr="006F474A">
        <w:rPr>
          <w:rFonts w:ascii="Arial" w:hAnsi="Arial" w:cs="Arial"/>
        </w:rPr>
        <w:t>ustainability at Alltech is not a slogan — it’s embedded in how we operate every day. The PDMM team’s dedication to reducing carbon emissions, improving efficiency, and innovating with purpose is driving measurable progress.</w:t>
      </w:r>
      <w:r w:rsidR="000F31F6">
        <w:rPr>
          <w:rFonts w:ascii="Arial" w:hAnsi="Arial" w:cs="Arial"/>
          <w:lang w:eastAsia="zh-CN"/>
        </w:rPr>
        <w:t>”</w:t>
      </w:r>
    </w:p>
    <w:p w14:paraId="42109958" w14:textId="654230D6" w:rsidR="000610EA" w:rsidRPr="00186662" w:rsidRDefault="00152731" w:rsidP="00193D61">
      <w:pPr>
        <w:spacing w:line="360" w:lineRule="auto"/>
        <w:rPr>
          <w:rFonts w:ascii="Arial" w:hAnsi="Arial" w:cs="Arial"/>
        </w:rPr>
      </w:pPr>
      <w:r w:rsidRPr="53A52C75">
        <w:rPr>
          <w:rFonts w:ascii="Arial" w:hAnsi="Arial" w:cs="Arial"/>
        </w:rPr>
        <w:t>For more information about Alltech</w:t>
      </w:r>
      <w:r w:rsidR="00A11BED" w:rsidRPr="53A52C75">
        <w:rPr>
          <w:rFonts w:ascii="Arial" w:hAnsi="Arial" w:cs="Arial"/>
        </w:rPr>
        <w:t xml:space="preserve">’s sustainability </w:t>
      </w:r>
      <w:r w:rsidR="00522495" w:rsidRPr="53A52C75">
        <w:rPr>
          <w:rFonts w:ascii="Arial" w:hAnsi="Arial" w:cs="Arial"/>
        </w:rPr>
        <w:t>commitments</w:t>
      </w:r>
      <w:r w:rsidR="00F60766" w:rsidRPr="53A52C75">
        <w:rPr>
          <w:rFonts w:ascii="Arial" w:hAnsi="Arial" w:cs="Arial"/>
        </w:rPr>
        <w:t>, visit</w:t>
      </w:r>
      <w:r w:rsidR="7C8002D0" w:rsidRPr="53A52C75">
        <w:rPr>
          <w:rFonts w:ascii="Arial" w:hAnsi="Arial" w:cs="Arial"/>
        </w:rPr>
        <w:t xml:space="preserve"> </w:t>
      </w:r>
      <w:hyperlink r:id="rId10" w:history="1">
        <w:r w:rsidR="00193D61" w:rsidRPr="00193D61">
          <w:rPr>
            <w:rStyle w:val="Hyperlink"/>
            <w:rFonts w:ascii="Arial" w:hAnsi="Arial" w:cs="Arial"/>
            <w:shd w:val="clear" w:color="auto" w:fill="FFFFFF"/>
          </w:rPr>
          <w:t>alltech.com/sustainability</w:t>
        </w:r>
      </w:hyperlink>
      <w:r w:rsidR="00193D61" w:rsidRPr="00193D61">
        <w:rPr>
          <w:rFonts w:ascii="Arial" w:hAnsi="Arial" w:cs="Arial"/>
          <w:shd w:val="clear" w:color="auto" w:fill="FFFFFF"/>
        </w:rPr>
        <w:t>.</w:t>
      </w:r>
    </w:p>
    <w:p w14:paraId="19885546" w14:textId="23F4C8B2" w:rsidR="0040117B" w:rsidRPr="00104012" w:rsidRDefault="00955E93" w:rsidP="0040117B">
      <w:pPr>
        <w:jc w:val="center"/>
        <w:rPr>
          <w:rFonts w:ascii="Arial" w:hAnsi="Arial" w:cs="Arial"/>
          <w:b/>
          <w:bCs/>
          <w:shd w:val="clear" w:color="auto" w:fill="FFFFFF"/>
        </w:rPr>
      </w:pPr>
      <w:r w:rsidRPr="00104012">
        <w:rPr>
          <w:rFonts w:ascii="Arial" w:hAnsi="Arial" w:cs="Arial"/>
          <w:b/>
          <w:bCs/>
          <w:shd w:val="clear" w:color="auto" w:fill="FFFFFF"/>
        </w:rPr>
        <w:t>-E</w:t>
      </w:r>
      <w:r w:rsidR="004F1A5C">
        <w:rPr>
          <w:rFonts w:ascii="Arial" w:hAnsi="Arial" w:cs="Arial"/>
          <w:b/>
          <w:bCs/>
          <w:shd w:val="clear" w:color="auto" w:fill="FFFFFF"/>
        </w:rPr>
        <w:t>nds</w:t>
      </w:r>
      <w:r w:rsidRPr="00104012">
        <w:rPr>
          <w:rFonts w:ascii="Arial" w:hAnsi="Arial" w:cs="Arial"/>
          <w:b/>
          <w:bCs/>
          <w:shd w:val="clear" w:color="auto" w:fill="FFFFFF"/>
        </w:rPr>
        <w:t>-</w:t>
      </w:r>
    </w:p>
    <w:p w14:paraId="62CBCFC4" w14:textId="77777777" w:rsidR="00186662" w:rsidRDefault="00186662" w:rsidP="00E06E60">
      <w:pPr>
        <w:rPr>
          <w:rFonts w:ascii="Arial" w:hAnsi="Arial" w:cs="Arial"/>
          <w:b/>
          <w:bCs/>
          <w:shd w:val="clear" w:color="auto" w:fill="FFFFFF"/>
          <w:lang w:eastAsia="zh-CN"/>
        </w:rPr>
      </w:pPr>
    </w:p>
    <w:p w14:paraId="1B22F417" w14:textId="621371AF" w:rsidR="000F31F6" w:rsidRPr="00B713D8" w:rsidRDefault="006B494D" w:rsidP="00E06E60">
      <w:pPr>
        <w:rPr>
          <w:rFonts w:ascii="Arial" w:hAnsi="Arial" w:cs="Arial"/>
          <w:b/>
          <w:bCs/>
          <w:shd w:val="clear" w:color="auto" w:fill="FFFFFF"/>
          <w:lang w:eastAsia="zh-CN"/>
        </w:rPr>
      </w:pPr>
      <w:r>
        <w:rPr>
          <w:rFonts w:ascii="Arial" w:hAnsi="Arial" w:cs="Arial"/>
          <w:b/>
          <w:bCs/>
          <w:shd w:val="clear" w:color="auto" w:fill="FFFFFF"/>
        </w:rPr>
        <w:t>Photo download</w:t>
      </w:r>
      <w:r w:rsidR="000610EA">
        <w:rPr>
          <w:rFonts w:ascii="Arial" w:hAnsi="Arial" w:cs="Arial"/>
          <w:b/>
          <w:bCs/>
          <w:shd w:val="clear" w:color="auto" w:fill="FFFFFF"/>
        </w:rPr>
        <w:t>:</w:t>
      </w:r>
      <w:r w:rsidR="00F01A74">
        <w:rPr>
          <w:rFonts w:ascii="Arial" w:hAnsi="Arial" w:cs="Arial"/>
          <w:b/>
          <w:bCs/>
          <w:shd w:val="clear" w:color="auto" w:fill="FFFFFF"/>
        </w:rPr>
        <w:t xml:space="preserve"> </w:t>
      </w:r>
      <w:hyperlink r:id="rId11" w:history="1">
        <w:r w:rsidR="00EB2F47" w:rsidRPr="000E5B1A">
          <w:rPr>
            <w:rStyle w:val="Hyperlink"/>
            <w:rFonts w:ascii="Arial" w:hAnsi="Arial" w:cs="Arial"/>
            <w:b/>
            <w:bCs/>
            <w:shd w:val="clear" w:color="auto" w:fill="FFFFFF"/>
          </w:rPr>
          <w:t>https://creative.alltech.com/asset/4e6d37c3-ed1f-45d1-9042-dcc23b7c17af/Web-JPG/PPDM-Vietnam-facility.jpg</w:t>
        </w:r>
      </w:hyperlink>
    </w:p>
    <w:p w14:paraId="3B8A96FC" w14:textId="7B0D6E2A" w:rsidR="0089052B" w:rsidRPr="00F01A74" w:rsidRDefault="00D3054D" w:rsidP="00E06E60">
      <w:pPr>
        <w:rPr>
          <w:rFonts w:ascii="Arial" w:hAnsi="Arial" w:cs="Arial"/>
          <w:shd w:val="clear" w:color="auto" w:fill="FFFFFF"/>
          <w:lang w:eastAsia="zh-CN"/>
        </w:rPr>
      </w:pPr>
      <w:r>
        <w:rPr>
          <w:rFonts w:ascii="Arial" w:hAnsi="Arial" w:cs="Arial" w:hint="eastAsia"/>
          <w:noProof/>
          <w:shd w:val="clear" w:color="auto" w:fill="FFFFFF"/>
          <w:lang w:eastAsia="zh-CN"/>
        </w:rPr>
        <w:lastRenderedPageBreak/>
        <w:drawing>
          <wp:inline distT="0" distB="0" distL="0" distR="0" wp14:anchorId="4D483F23" wp14:editId="2F60884E">
            <wp:extent cx="5943600" cy="3343275"/>
            <wp:effectExtent l="0" t="0" r="0" b="9525"/>
            <wp:docPr id="604990907" name="Picture 2" descr="A building with a sign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990907" name="Picture 2" descr="A building with a sign on it&#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622D4102" w14:textId="4DA79FC8" w:rsidR="00C73354" w:rsidRDefault="000920AB" w:rsidP="00C73354">
      <w:pPr>
        <w:rPr>
          <w:rFonts w:ascii="Arial" w:hAnsi="Arial" w:cs="Arial"/>
          <w:b/>
          <w:bCs/>
          <w:shd w:val="clear" w:color="auto" w:fill="FFFFFF"/>
          <w:lang w:eastAsia="zh-CN"/>
        </w:rPr>
      </w:pPr>
      <w:r w:rsidRPr="00C73354">
        <w:rPr>
          <w:rFonts w:ascii="Arial" w:hAnsi="Arial" w:cs="Arial"/>
          <w:b/>
          <w:bCs/>
          <w:shd w:val="clear" w:color="auto" w:fill="FFFFFF"/>
        </w:rPr>
        <w:t xml:space="preserve">Caption: </w:t>
      </w:r>
      <w:r w:rsidR="000F31F6" w:rsidRPr="00186662">
        <w:rPr>
          <w:rFonts w:ascii="Arial" w:hAnsi="Arial" w:cs="Arial"/>
        </w:rPr>
        <w:t>Alltech Vietnam has been awarded</w:t>
      </w:r>
      <w:r w:rsidR="14A6E27D" w:rsidRPr="00186662">
        <w:rPr>
          <w:rFonts w:ascii="Arial" w:hAnsi="Arial" w:cs="Arial"/>
        </w:rPr>
        <w:t xml:space="preserve"> a S</w:t>
      </w:r>
      <w:r w:rsidR="000F31F6" w:rsidRPr="00186662">
        <w:rPr>
          <w:rFonts w:ascii="Arial" w:hAnsi="Arial" w:cs="Arial"/>
        </w:rPr>
        <w:t xml:space="preserve">ilver </w:t>
      </w:r>
      <w:r w:rsidR="206D2EFB" w:rsidRPr="00186662">
        <w:rPr>
          <w:rFonts w:ascii="Arial" w:hAnsi="Arial" w:cs="Arial"/>
        </w:rPr>
        <w:t>M</w:t>
      </w:r>
      <w:r w:rsidR="000F31F6" w:rsidRPr="00186662">
        <w:rPr>
          <w:rFonts w:ascii="Arial" w:hAnsi="Arial" w:cs="Arial"/>
        </w:rPr>
        <w:t xml:space="preserve">edal from </w:t>
      </w:r>
      <w:proofErr w:type="spellStart"/>
      <w:r w:rsidR="000F31F6" w:rsidRPr="00186662">
        <w:rPr>
          <w:rFonts w:ascii="Arial" w:hAnsi="Arial" w:cs="Arial"/>
        </w:rPr>
        <w:t>EcoVadis</w:t>
      </w:r>
      <w:proofErr w:type="spellEnd"/>
      <w:r w:rsidR="000F31F6" w:rsidRPr="00186662">
        <w:rPr>
          <w:rFonts w:ascii="Arial" w:hAnsi="Arial" w:cs="Arial"/>
        </w:rPr>
        <w:t>, a globally recognized provider of business sustainability assessments. The medal places Alltech Vietnam in the 86th percentile globally</w:t>
      </w:r>
      <w:r w:rsidR="000F31F6">
        <w:rPr>
          <w:rFonts w:ascii="Arial" w:hAnsi="Arial" w:cs="Arial"/>
          <w:lang w:eastAsia="zh-CN"/>
        </w:rPr>
        <w:t>.</w:t>
      </w:r>
    </w:p>
    <w:p w14:paraId="6F3390F4" w14:textId="77777777" w:rsidR="0000316D" w:rsidRDefault="0000316D" w:rsidP="00C73354">
      <w:pPr>
        <w:rPr>
          <w:rFonts w:ascii="Arial" w:hAnsi="Arial" w:cs="Arial"/>
          <w:b/>
          <w:bCs/>
          <w:noProof/>
          <w:shd w:val="clear" w:color="auto" w:fill="FFFFFF"/>
        </w:rPr>
      </w:pPr>
    </w:p>
    <w:p w14:paraId="45A550F7" w14:textId="746DCF4A" w:rsidR="002B2E3E" w:rsidRPr="003C1C6B" w:rsidRDefault="002B2E3E" w:rsidP="002B2E3E">
      <w:pPr>
        <w:jc w:val="both"/>
        <w:rPr>
          <w:rFonts w:ascii="Arial" w:hAnsi="Arial" w:cs="Arial"/>
        </w:rPr>
      </w:pPr>
      <w:r w:rsidRPr="00183367">
        <w:rPr>
          <w:rFonts w:ascii="Arial" w:hAnsi="Arial" w:cs="Arial"/>
          <w:b/>
        </w:rPr>
        <w:t>Contact:</w:t>
      </w:r>
      <w:r>
        <w:rPr>
          <w:rFonts w:ascii="Arial" w:hAnsi="Arial" w:cs="Arial"/>
        </w:rPr>
        <w:t xml:space="preserve"> </w:t>
      </w:r>
      <w:r w:rsidR="00837081" w:rsidRPr="00837081">
        <w:rPr>
          <w:rFonts w:ascii="Arial" w:hAnsi="Arial" w:cs="Arial"/>
        </w:rPr>
        <w:t>Linh Nguyen</w:t>
      </w:r>
    </w:p>
    <w:p w14:paraId="00E772B2" w14:textId="77777777" w:rsidR="00837081" w:rsidRDefault="00837081" w:rsidP="00837081">
      <w:pPr>
        <w:jc w:val="both"/>
        <w:rPr>
          <w:rFonts w:ascii="Arial" w:hAnsi="Arial" w:cs="Arial"/>
        </w:rPr>
      </w:pPr>
      <w:r>
        <w:rPr>
          <w:rFonts w:ascii="Arial" w:hAnsi="Arial" w:cs="Arial"/>
          <w:lang w:eastAsia="zh-CN"/>
        </w:rPr>
        <w:t>Marketing Manager</w:t>
      </w:r>
      <w:r>
        <w:rPr>
          <w:rFonts w:ascii="Arial" w:hAnsi="Arial" w:cs="Arial"/>
        </w:rPr>
        <w:t xml:space="preserve">, </w:t>
      </w:r>
      <w:r>
        <w:rPr>
          <w:rFonts w:ascii="Arial" w:hAnsi="Arial" w:cs="Arial"/>
          <w:lang w:eastAsia="zh-CN"/>
        </w:rPr>
        <w:t>Vietnam &amp; Cambodia</w:t>
      </w:r>
    </w:p>
    <w:p w14:paraId="4A27D2D5" w14:textId="77777777" w:rsidR="00837081" w:rsidRDefault="00837081" w:rsidP="00837081">
      <w:pPr>
        <w:jc w:val="both"/>
        <w:rPr>
          <w:rFonts w:ascii="Arial" w:hAnsi="Arial" w:cs="Arial"/>
          <w:lang w:eastAsia="zh-CN"/>
        </w:rPr>
      </w:pPr>
      <w:hyperlink r:id="rId13" w:history="1">
        <w:r w:rsidRPr="00837081">
          <w:rPr>
            <w:rStyle w:val="Hyperlink"/>
            <w:rFonts w:ascii="Arial" w:hAnsi="Arial" w:cs="Arial"/>
            <w:lang w:eastAsia="zh-CN"/>
          </w:rPr>
          <w:t>linh.nguyen</w:t>
        </w:r>
        <w:r w:rsidRPr="00837081">
          <w:rPr>
            <w:rStyle w:val="Hyperlink"/>
            <w:rFonts w:ascii="Arial" w:hAnsi="Arial" w:cs="Arial"/>
          </w:rPr>
          <w:t>@alltech.com</w:t>
        </w:r>
      </w:hyperlink>
      <w:r w:rsidRPr="00837081">
        <w:rPr>
          <w:rFonts w:ascii="Arial" w:hAnsi="Arial" w:cs="Arial"/>
        </w:rPr>
        <w:t xml:space="preserve">; </w:t>
      </w:r>
      <w:r w:rsidRPr="00837081">
        <w:rPr>
          <w:rFonts w:ascii="Arial" w:hAnsi="Arial" w:cs="Arial"/>
          <w:lang w:eastAsia="zh-CN"/>
        </w:rPr>
        <w:t>0084</w:t>
      </w:r>
      <w:r>
        <w:rPr>
          <w:rFonts w:ascii="Arial" w:hAnsi="Arial" w:cs="Arial"/>
          <w:lang w:eastAsia="zh-CN"/>
        </w:rPr>
        <w:t xml:space="preserve"> 966714542</w:t>
      </w:r>
    </w:p>
    <w:p w14:paraId="75A63018" w14:textId="77777777" w:rsidR="00837081" w:rsidRDefault="00837081" w:rsidP="0000316D">
      <w:pPr>
        <w:jc w:val="both"/>
        <w:rPr>
          <w:rFonts w:ascii="Arial" w:hAnsi="Arial" w:cs="Arial"/>
          <w:lang w:eastAsia="zh-CN"/>
        </w:rPr>
      </w:pPr>
    </w:p>
    <w:p w14:paraId="44FB76C7" w14:textId="77777777" w:rsidR="00837081" w:rsidRDefault="00837081" w:rsidP="0000316D">
      <w:pPr>
        <w:jc w:val="both"/>
        <w:rPr>
          <w:rFonts w:ascii="Arial" w:hAnsi="Arial" w:cs="Arial"/>
          <w:lang w:eastAsia="zh-CN"/>
        </w:rPr>
      </w:pPr>
    </w:p>
    <w:p w14:paraId="51A4A80C" w14:textId="77777777" w:rsidR="00BC1ACC" w:rsidRPr="006362B7" w:rsidRDefault="00BC1ACC" w:rsidP="00BC1ACC">
      <w:pPr>
        <w:spacing w:line="240" w:lineRule="auto"/>
        <w:rPr>
          <w:rFonts w:ascii="Arial" w:hAnsi="Arial" w:cs="Arial"/>
          <w:b/>
          <w:bCs/>
          <w:shd w:val="clear" w:color="auto" w:fill="FFFFFF"/>
        </w:rPr>
      </w:pPr>
    </w:p>
    <w:p w14:paraId="6A7E1B22" w14:textId="0D088DEF" w:rsidR="005F2169" w:rsidRPr="003B107B" w:rsidRDefault="005F2169" w:rsidP="005F2169">
      <w:pPr>
        <w:spacing w:after="240"/>
        <w:rPr>
          <w:rFonts w:ascii="Arial" w:hAnsi="Arial" w:cs="Arial"/>
          <w:b/>
          <w:bCs/>
        </w:rPr>
      </w:pPr>
      <w:r w:rsidRPr="003B107B">
        <w:rPr>
          <w:rFonts w:ascii="Arial" w:hAnsi="Arial" w:cs="Arial"/>
          <w:b/>
          <w:bCs/>
        </w:rPr>
        <w:t>About Alltech</w:t>
      </w:r>
      <w:r>
        <w:rPr>
          <w:rFonts w:ascii="Arial" w:hAnsi="Arial" w:cs="Arial"/>
          <w:b/>
          <w:bCs/>
        </w:rPr>
        <w:t>:</w:t>
      </w:r>
    </w:p>
    <w:p w14:paraId="02E3D6D9" w14:textId="77777777" w:rsidR="005F2169" w:rsidRPr="003B107B" w:rsidRDefault="005F2169" w:rsidP="005F2169">
      <w:pPr>
        <w:pStyle w:val="NormalWeb"/>
        <w:spacing w:before="0" w:beforeAutospacing="0"/>
        <w:rPr>
          <w:rFonts w:ascii="Arial" w:hAnsi="Arial" w:cs="Arial"/>
          <w:sz w:val="22"/>
          <w:szCs w:val="22"/>
        </w:rPr>
      </w:pPr>
      <w:r w:rsidRPr="003B107B">
        <w:rPr>
          <w:rFonts w:ascii="Arial" w:hAnsi="Arial" w:cs="Arial"/>
          <w:sz w:val="22"/>
          <w:szCs w:val="22"/>
        </w:rPr>
        <w:t>Founded in 1980 by Irish entrepreneur and scientist Dr. Pearse Lyons, Alltech delivers smarter, more sustainable solutions for agriculture. Our diverse portfolio of products and services improves the health and performance of animals and plants, resulting in better nutrition for all and a decreased environmental impact.</w:t>
      </w:r>
    </w:p>
    <w:p w14:paraId="79B60118" w14:textId="77777777" w:rsidR="00E06E60" w:rsidRPr="00583700" w:rsidRDefault="00E06E60" w:rsidP="005F2169">
      <w:pPr>
        <w:pStyle w:val="NormalWeb"/>
        <w:spacing w:before="0" w:beforeAutospacing="0"/>
        <w:rPr>
          <w:rFonts w:ascii="Arial" w:hAnsi="Arial" w:cs="Arial"/>
          <w:sz w:val="22"/>
          <w:szCs w:val="22"/>
        </w:rPr>
      </w:pPr>
      <w:r w:rsidRPr="00583700">
        <w:rPr>
          <w:rFonts w:ascii="Arial" w:hAnsi="Arial" w:cs="Arial"/>
          <w:sz w:val="22"/>
          <w:szCs w:val="22"/>
        </w:rPr>
        <w:t xml:space="preserve">We are a global leader in the agriculture industry. Our team produces specialty ingredients, </w:t>
      </w:r>
      <w:r w:rsidR="005F2169" w:rsidRPr="003B107B">
        <w:rPr>
          <w:rFonts w:ascii="Arial" w:hAnsi="Arial" w:cs="Arial"/>
          <w:sz w:val="22"/>
          <w:szCs w:val="22"/>
        </w:rPr>
        <w:t>premix</w:t>
      </w:r>
      <w:r w:rsidR="005F2169">
        <w:rPr>
          <w:rFonts w:ascii="Arial" w:hAnsi="Arial" w:cs="Arial"/>
          <w:sz w:val="22"/>
          <w:szCs w:val="22"/>
        </w:rPr>
        <w:t>es</w:t>
      </w:r>
      <w:r w:rsidR="005F2169" w:rsidRPr="003B107B">
        <w:rPr>
          <w:rFonts w:ascii="Arial" w:hAnsi="Arial" w:cs="Arial"/>
          <w:sz w:val="22"/>
          <w:szCs w:val="22"/>
        </w:rPr>
        <w:t>,</w:t>
      </w:r>
      <w:r w:rsidRPr="00583700">
        <w:rPr>
          <w:rFonts w:ascii="Arial" w:hAnsi="Arial" w:cs="Arial"/>
          <w:sz w:val="22"/>
          <w:szCs w:val="22"/>
        </w:rPr>
        <w:t xml:space="preserve"> supplements, feed and biologicals, backed by science and an unparalleled platform of services.</w:t>
      </w:r>
    </w:p>
    <w:p w14:paraId="5654F3C0" w14:textId="77777777" w:rsidR="00E06E60" w:rsidRPr="003B107B" w:rsidRDefault="00E06E60" w:rsidP="005F2169">
      <w:pPr>
        <w:pStyle w:val="NormalWeb"/>
        <w:spacing w:before="0" w:beforeAutospacing="0"/>
        <w:rPr>
          <w:rStyle w:val="eop"/>
          <w:rFonts w:ascii="Arial" w:hAnsi="Arial" w:cs="Arial"/>
          <w:szCs w:val="22"/>
          <w:shd w:val="clear" w:color="auto" w:fill="FFFFFF"/>
        </w:rPr>
      </w:pPr>
      <w:r w:rsidRPr="00583700">
        <w:rPr>
          <w:rFonts w:ascii="Arial" w:hAnsi="Arial" w:cs="Arial"/>
          <w:sz w:val="22"/>
          <w:szCs w:val="22"/>
        </w:rPr>
        <w:t>Strengthened by more than 40 years of scientific research, we carry forward a legacy of innovation and a unique culture that views challenges through an entrepreneurial lens.</w:t>
      </w:r>
      <w:r w:rsidRPr="00583700">
        <w:rPr>
          <w:rStyle w:val="normaltextrun"/>
          <w:rFonts w:ascii="Arial" w:hAnsi="Arial" w:cs="Arial"/>
          <w:sz w:val="22"/>
          <w:szCs w:val="22"/>
          <w:shd w:val="clear" w:color="auto" w:fill="FFFFFF"/>
        </w:rPr>
        <w:t xml:space="preserve"> As a </w:t>
      </w:r>
      <w:r w:rsidRPr="00583700">
        <w:rPr>
          <w:rStyle w:val="normaltextrun"/>
          <w:rFonts w:ascii="Arial" w:hAnsi="Arial" w:cs="Arial"/>
          <w:sz w:val="22"/>
          <w:szCs w:val="22"/>
          <w:shd w:val="clear" w:color="auto" w:fill="FFFFFF"/>
        </w:rPr>
        <w:lastRenderedPageBreak/>
        <w:t>private, family-owned company, we adapt quickly to our customers’ needs and focus on advanced innovation.</w:t>
      </w:r>
      <w:r w:rsidRPr="003B107B">
        <w:rPr>
          <w:rStyle w:val="eop"/>
          <w:rFonts w:ascii="Arial" w:hAnsi="Arial" w:cs="Arial"/>
          <w:szCs w:val="22"/>
          <w:shd w:val="clear" w:color="auto" w:fill="FFFFFF"/>
        </w:rPr>
        <w:t> </w:t>
      </w:r>
    </w:p>
    <w:p w14:paraId="1417EB3D" w14:textId="77777777" w:rsidR="00E06E60" w:rsidRPr="003B107B" w:rsidRDefault="00E06E60" w:rsidP="005F2169">
      <w:pPr>
        <w:pStyle w:val="NormalWeb"/>
        <w:spacing w:before="0" w:beforeAutospacing="0"/>
        <w:rPr>
          <w:rFonts w:ascii="Arial" w:hAnsi="Arial" w:cs="Arial"/>
          <w:b/>
          <w:bCs/>
          <w:sz w:val="22"/>
          <w:szCs w:val="22"/>
        </w:rPr>
      </w:pPr>
      <w:r w:rsidRPr="00583700">
        <w:rPr>
          <w:rStyle w:val="normaltextrun"/>
          <w:rFonts w:ascii="Arial" w:hAnsi="Arial" w:cs="Arial"/>
          <w:sz w:val="22"/>
          <w:szCs w:val="22"/>
          <w:shd w:val="clear" w:color="auto" w:fill="FFFFFF"/>
        </w:rPr>
        <w:t xml:space="preserve">We believe agriculture has the greatest potential to shape the future of our planet. </w:t>
      </w:r>
      <w:r w:rsidR="005F2169" w:rsidRPr="003B107B">
        <w:rPr>
          <w:rStyle w:val="normaltextrun"/>
          <w:rFonts w:ascii="Arial" w:hAnsi="Arial" w:cs="Arial"/>
          <w:color w:val="000000"/>
          <w:sz w:val="22"/>
          <w:szCs w:val="22"/>
          <w:shd w:val="clear" w:color="auto" w:fill="FFFFFF"/>
        </w:rPr>
        <w:t xml:space="preserve">Our more than 5,000 talented team members worldwide share our purpose of </w:t>
      </w:r>
      <w:r w:rsidR="005F2169" w:rsidRPr="003B107B">
        <w:rPr>
          <w:rStyle w:val="normaltextrun"/>
          <w:rFonts w:ascii="Arial" w:hAnsi="Arial" w:cs="Arial"/>
          <w:b/>
          <w:bCs/>
          <w:color w:val="000000"/>
          <w:sz w:val="22"/>
          <w:szCs w:val="22"/>
          <w:shd w:val="clear" w:color="auto" w:fill="FFFFFF"/>
        </w:rPr>
        <w:t>Working Together for a Planet of Plenty</w:t>
      </w:r>
      <w:r w:rsidR="005F2169" w:rsidRPr="003B107B">
        <w:rPr>
          <w:rStyle w:val="normaltextrun"/>
          <w:rFonts w:ascii="Arial" w:hAnsi="Arial" w:cs="Arial"/>
          <w:b/>
          <w:bCs/>
          <w:color w:val="000000"/>
          <w:sz w:val="22"/>
          <w:szCs w:val="22"/>
          <w:shd w:val="clear" w:color="auto" w:fill="FFFFFF"/>
          <w:vertAlign w:val="superscript"/>
        </w:rPr>
        <w:t>®</w:t>
      </w:r>
      <w:r w:rsidR="005F2169" w:rsidRPr="003B107B">
        <w:rPr>
          <w:rStyle w:val="normaltextrun"/>
          <w:rFonts w:ascii="Arial" w:hAnsi="Arial" w:cs="Arial"/>
          <w:b/>
          <w:bCs/>
          <w:color w:val="000000"/>
          <w:sz w:val="22"/>
          <w:szCs w:val="22"/>
          <w:shd w:val="clear" w:color="auto" w:fill="FFFFFF"/>
        </w:rPr>
        <w:t>.</w:t>
      </w:r>
      <w:r w:rsidR="005F2169" w:rsidRPr="003B107B">
        <w:rPr>
          <w:rStyle w:val="normaltextrun"/>
          <w:rFonts w:ascii="Arial" w:hAnsi="Arial" w:cs="Arial"/>
          <w:color w:val="000000"/>
          <w:sz w:val="22"/>
          <w:szCs w:val="22"/>
          <w:shd w:val="clear" w:color="auto" w:fill="FFFFFF"/>
        </w:rPr>
        <w:t xml:space="preserve"> Together</w:t>
      </w:r>
      <w:r w:rsidRPr="00583700">
        <w:rPr>
          <w:rStyle w:val="normaltextrun"/>
          <w:rFonts w:ascii="Arial" w:hAnsi="Arial" w:cs="Arial"/>
          <w:color w:val="000000"/>
          <w:sz w:val="22"/>
          <w:szCs w:val="22"/>
          <w:shd w:val="clear" w:color="auto" w:fill="FFFFFF"/>
        </w:rPr>
        <w:t>, we can provide nutrition for all, revitalize local economies and replenish the planet’s natural resources.</w:t>
      </w:r>
      <w:r w:rsidRPr="003B107B">
        <w:rPr>
          <w:rStyle w:val="eop"/>
          <w:rFonts w:ascii="Arial" w:hAnsi="Arial" w:cs="Arial"/>
          <w:b/>
          <w:bCs/>
          <w:color w:val="000000"/>
          <w:szCs w:val="22"/>
          <w:shd w:val="clear" w:color="auto" w:fill="FFFFFF"/>
        </w:rPr>
        <w:t> </w:t>
      </w:r>
    </w:p>
    <w:p w14:paraId="74A83882" w14:textId="77777777" w:rsidR="005F2169" w:rsidRPr="003B107B" w:rsidRDefault="00E06E60" w:rsidP="005F2169">
      <w:pPr>
        <w:pStyle w:val="NormalWeb"/>
        <w:spacing w:before="0" w:beforeAutospacing="0"/>
        <w:rPr>
          <w:rFonts w:ascii="Arial" w:hAnsi="Arial" w:cs="Arial"/>
          <w:sz w:val="22"/>
          <w:szCs w:val="22"/>
        </w:rPr>
      </w:pPr>
      <w:r w:rsidRPr="00583700">
        <w:rPr>
          <w:rFonts w:ascii="Arial" w:hAnsi="Arial" w:cs="Arial"/>
          <w:sz w:val="22"/>
          <w:szCs w:val="22"/>
        </w:rPr>
        <w:t>Headquartered just outside of Lexington, Kentucky, USA, Alltech serves customers in more than 1</w:t>
      </w:r>
      <w:r w:rsidR="006362B7">
        <w:rPr>
          <w:rFonts w:ascii="Arial" w:hAnsi="Arial" w:cs="Arial"/>
          <w:sz w:val="22"/>
          <w:szCs w:val="22"/>
        </w:rPr>
        <w:t>4</w:t>
      </w:r>
      <w:r w:rsidRPr="00583700">
        <w:rPr>
          <w:rFonts w:ascii="Arial" w:hAnsi="Arial" w:cs="Arial"/>
          <w:sz w:val="22"/>
          <w:szCs w:val="22"/>
        </w:rPr>
        <w:t xml:space="preserve">0 countries, has five bioscience centers, and operates more than </w:t>
      </w:r>
      <w:r w:rsidR="006362B7">
        <w:rPr>
          <w:rFonts w:ascii="Arial" w:hAnsi="Arial" w:cs="Arial"/>
          <w:sz w:val="22"/>
          <w:szCs w:val="22"/>
        </w:rPr>
        <w:t>75</w:t>
      </w:r>
      <w:r w:rsidRPr="00583700">
        <w:rPr>
          <w:rFonts w:ascii="Arial" w:hAnsi="Arial" w:cs="Arial"/>
          <w:sz w:val="22"/>
          <w:szCs w:val="22"/>
        </w:rPr>
        <w:t xml:space="preserve"> manufacturing facilities across the globe.</w:t>
      </w:r>
    </w:p>
    <w:p w14:paraId="748CB9A7" w14:textId="77777777" w:rsidR="005F2169" w:rsidRPr="003B107B" w:rsidRDefault="00E06E60" w:rsidP="005F2169">
      <w:pPr>
        <w:pStyle w:val="NormalWeb"/>
        <w:spacing w:before="0" w:beforeAutospacing="0"/>
        <w:rPr>
          <w:rFonts w:ascii="Arial" w:hAnsi="Arial" w:cs="Arial"/>
          <w:sz w:val="22"/>
          <w:szCs w:val="22"/>
        </w:rPr>
      </w:pPr>
      <w:r w:rsidRPr="00583700">
        <w:rPr>
          <w:rFonts w:ascii="Arial" w:hAnsi="Arial" w:cs="Arial"/>
          <w:sz w:val="22"/>
          <w:szCs w:val="22"/>
        </w:rPr>
        <w:t xml:space="preserve">For more information, visit </w:t>
      </w:r>
      <w:hyperlink r:id="rId14" w:history="1">
        <w:r w:rsidRPr="00583700">
          <w:rPr>
            <w:rStyle w:val="Hyperlink"/>
            <w:rFonts w:ascii="Arial" w:hAnsi="Arial" w:cs="Arial"/>
            <w:sz w:val="22"/>
            <w:szCs w:val="22"/>
          </w:rPr>
          <w:t>alltech.com</w:t>
        </w:r>
      </w:hyperlink>
      <w:r w:rsidRPr="00583700">
        <w:rPr>
          <w:rFonts w:ascii="Arial" w:hAnsi="Arial" w:cs="Arial"/>
          <w:sz w:val="22"/>
          <w:szCs w:val="22"/>
        </w:rPr>
        <w:t xml:space="preserve">, or join the conversation on </w:t>
      </w:r>
      <w:hyperlink r:id="rId15" w:history="1">
        <w:r w:rsidRPr="00583700">
          <w:rPr>
            <w:rStyle w:val="Hyperlink"/>
            <w:rFonts w:ascii="Arial" w:hAnsi="Arial" w:cs="Arial"/>
            <w:sz w:val="22"/>
            <w:szCs w:val="22"/>
          </w:rPr>
          <w:t>Facebook</w:t>
        </w:r>
      </w:hyperlink>
      <w:r w:rsidRPr="00583700">
        <w:rPr>
          <w:rFonts w:ascii="Arial" w:hAnsi="Arial" w:cs="Arial"/>
          <w:sz w:val="22"/>
          <w:szCs w:val="22"/>
        </w:rPr>
        <w:t xml:space="preserve">, </w:t>
      </w:r>
      <w:hyperlink r:id="rId16" w:history="1">
        <w:r w:rsidR="006362B7">
          <w:rPr>
            <w:rStyle w:val="Hyperlink"/>
            <w:rFonts w:ascii="Arial" w:hAnsi="Arial" w:cs="Arial"/>
            <w:sz w:val="22"/>
            <w:szCs w:val="22"/>
          </w:rPr>
          <w:t>X</w:t>
        </w:r>
      </w:hyperlink>
      <w:r w:rsidRPr="00583700">
        <w:rPr>
          <w:rFonts w:ascii="Arial" w:hAnsi="Arial" w:cs="Arial"/>
          <w:sz w:val="22"/>
          <w:szCs w:val="22"/>
        </w:rPr>
        <w:t xml:space="preserve"> and </w:t>
      </w:r>
      <w:hyperlink r:id="rId17" w:history="1">
        <w:r w:rsidRPr="00583700">
          <w:rPr>
            <w:rStyle w:val="Hyperlink"/>
            <w:rFonts w:ascii="Arial" w:hAnsi="Arial" w:cs="Arial"/>
            <w:sz w:val="22"/>
            <w:szCs w:val="22"/>
          </w:rPr>
          <w:t>LinkedIn</w:t>
        </w:r>
      </w:hyperlink>
      <w:r w:rsidRPr="00583700">
        <w:rPr>
          <w:rFonts w:ascii="Arial" w:hAnsi="Arial" w:cs="Arial"/>
          <w:sz w:val="22"/>
          <w:szCs w:val="22"/>
        </w:rPr>
        <w:t>.</w:t>
      </w:r>
    </w:p>
    <w:p w14:paraId="57D5104C" w14:textId="2BE0CF51" w:rsidR="00572494" w:rsidRPr="00E06E60" w:rsidRDefault="00572494" w:rsidP="005F2169">
      <w:pPr>
        <w:spacing w:line="240" w:lineRule="auto"/>
        <w:rPr>
          <w:rFonts w:ascii="Arial" w:hAnsi="Arial" w:cs="Arial"/>
        </w:rPr>
      </w:pPr>
    </w:p>
    <w:sectPr w:rsidR="00572494" w:rsidRPr="00E06E6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AAE0BD" w14:textId="77777777" w:rsidR="006D022F" w:rsidRDefault="006D022F" w:rsidP="007259E6">
      <w:pPr>
        <w:spacing w:after="0" w:line="240" w:lineRule="auto"/>
      </w:pPr>
      <w:r>
        <w:separator/>
      </w:r>
    </w:p>
  </w:endnote>
  <w:endnote w:type="continuationSeparator" w:id="0">
    <w:p w14:paraId="7E6FBDFF" w14:textId="77777777" w:rsidR="006D022F" w:rsidRDefault="006D022F" w:rsidP="007259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18D42D" w14:textId="77777777" w:rsidR="006D022F" w:rsidRDefault="006D022F" w:rsidP="007259E6">
      <w:pPr>
        <w:spacing w:after="0" w:line="240" w:lineRule="auto"/>
      </w:pPr>
      <w:r>
        <w:separator/>
      </w:r>
    </w:p>
  </w:footnote>
  <w:footnote w:type="continuationSeparator" w:id="0">
    <w:p w14:paraId="7511E016" w14:textId="77777777" w:rsidR="006D022F" w:rsidRDefault="006D022F" w:rsidP="007259E6">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C2226"/>
    <w:multiLevelType w:val="hybridMultilevel"/>
    <w:tmpl w:val="8A86A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60942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D65"/>
    <w:rsid w:val="00001B6B"/>
    <w:rsid w:val="0000316D"/>
    <w:rsid w:val="000110D0"/>
    <w:rsid w:val="00012ADC"/>
    <w:rsid w:val="00017748"/>
    <w:rsid w:val="00024525"/>
    <w:rsid w:val="00035854"/>
    <w:rsid w:val="00036093"/>
    <w:rsid w:val="000375A0"/>
    <w:rsid w:val="00043873"/>
    <w:rsid w:val="000477CC"/>
    <w:rsid w:val="00057A96"/>
    <w:rsid w:val="000610EA"/>
    <w:rsid w:val="000764B5"/>
    <w:rsid w:val="000920AB"/>
    <w:rsid w:val="00094A99"/>
    <w:rsid w:val="000A7250"/>
    <w:rsid w:val="000C43CF"/>
    <w:rsid w:val="000D0AB8"/>
    <w:rsid w:val="000D45F9"/>
    <w:rsid w:val="000E25AF"/>
    <w:rsid w:val="000E65A8"/>
    <w:rsid w:val="000F1A6A"/>
    <w:rsid w:val="000F31F6"/>
    <w:rsid w:val="000F6DC4"/>
    <w:rsid w:val="00102FE7"/>
    <w:rsid w:val="0010367B"/>
    <w:rsid w:val="00104012"/>
    <w:rsid w:val="00113313"/>
    <w:rsid w:val="00116405"/>
    <w:rsid w:val="00122742"/>
    <w:rsid w:val="00125CEB"/>
    <w:rsid w:val="00151B0E"/>
    <w:rsid w:val="00152731"/>
    <w:rsid w:val="001528B9"/>
    <w:rsid w:val="001734E8"/>
    <w:rsid w:val="00176862"/>
    <w:rsid w:val="00185387"/>
    <w:rsid w:val="00186662"/>
    <w:rsid w:val="00191F1F"/>
    <w:rsid w:val="00193D61"/>
    <w:rsid w:val="001A741D"/>
    <w:rsid w:val="001B2E82"/>
    <w:rsid w:val="001B3331"/>
    <w:rsid w:val="001B774E"/>
    <w:rsid w:val="001D1EE4"/>
    <w:rsid w:val="001E156B"/>
    <w:rsid w:val="001F17DC"/>
    <w:rsid w:val="001F4B67"/>
    <w:rsid w:val="00201CE2"/>
    <w:rsid w:val="00204097"/>
    <w:rsid w:val="002214CB"/>
    <w:rsid w:val="002304AA"/>
    <w:rsid w:val="00233E12"/>
    <w:rsid w:val="00251291"/>
    <w:rsid w:val="0025584D"/>
    <w:rsid w:val="002569FA"/>
    <w:rsid w:val="00291BCE"/>
    <w:rsid w:val="002A6244"/>
    <w:rsid w:val="002B2503"/>
    <w:rsid w:val="002B2E3E"/>
    <w:rsid w:val="002B586C"/>
    <w:rsid w:val="002C1D65"/>
    <w:rsid w:val="002C48F6"/>
    <w:rsid w:val="002C5F3A"/>
    <w:rsid w:val="002D6936"/>
    <w:rsid w:val="002D6F05"/>
    <w:rsid w:val="002E7B6F"/>
    <w:rsid w:val="002F60BE"/>
    <w:rsid w:val="002F6CDF"/>
    <w:rsid w:val="002F7176"/>
    <w:rsid w:val="00310FF7"/>
    <w:rsid w:val="00316F87"/>
    <w:rsid w:val="003205C9"/>
    <w:rsid w:val="00334810"/>
    <w:rsid w:val="003435BE"/>
    <w:rsid w:val="003460B2"/>
    <w:rsid w:val="00351810"/>
    <w:rsid w:val="00351F8B"/>
    <w:rsid w:val="003557FC"/>
    <w:rsid w:val="0035697C"/>
    <w:rsid w:val="003631F1"/>
    <w:rsid w:val="003672FF"/>
    <w:rsid w:val="00385FDD"/>
    <w:rsid w:val="0039585C"/>
    <w:rsid w:val="00395F90"/>
    <w:rsid w:val="003A10B2"/>
    <w:rsid w:val="003A6CA2"/>
    <w:rsid w:val="003B20EC"/>
    <w:rsid w:val="003B5208"/>
    <w:rsid w:val="003B6492"/>
    <w:rsid w:val="003C22B7"/>
    <w:rsid w:val="003C3887"/>
    <w:rsid w:val="003C7E7C"/>
    <w:rsid w:val="003D3A4E"/>
    <w:rsid w:val="003F1AE0"/>
    <w:rsid w:val="003F6F76"/>
    <w:rsid w:val="00400CBE"/>
    <w:rsid w:val="0040117B"/>
    <w:rsid w:val="00402822"/>
    <w:rsid w:val="0041697E"/>
    <w:rsid w:val="00423659"/>
    <w:rsid w:val="00431796"/>
    <w:rsid w:val="00444592"/>
    <w:rsid w:val="004448C1"/>
    <w:rsid w:val="004558C7"/>
    <w:rsid w:val="00477219"/>
    <w:rsid w:val="004802A1"/>
    <w:rsid w:val="004970E1"/>
    <w:rsid w:val="004A0FCA"/>
    <w:rsid w:val="004A222B"/>
    <w:rsid w:val="004A314F"/>
    <w:rsid w:val="004C23E3"/>
    <w:rsid w:val="004D2630"/>
    <w:rsid w:val="004E63C3"/>
    <w:rsid w:val="004E71AC"/>
    <w:rsid w:val="004F1A5C"/>
    <w:rsid w:val="004F32EC"/>
    <w:rsid w:val="004F473E"/>
    <w:rsid w:val="005052CF"/>
    <w:rsid w:val="00513503"/>
    <w:rsid w:val="00514F1F"/>
    <w:rsid w:val="00522495"/>
    <w:rsid w:val="005231A7"/>
    <w:rsid w:val="00555004"/>
    <w:rsid w:val="00572494"/>
    <w:rsid w:val="005728AF"/>
    <w:rsid w:val="00594C83"/>
    <w:rsid w:val="005B315F"/>
    <w:rsid w:val="005B45C4"/>
    <w:rsid w:val="005B5F2E"/>
    <w:rsid w:val="005C25BB"/>
    <w:rsid w:val="005C6CB0"/>
    <w:rsid w:val="005C7F1D"/>
    <w:rsid w:val="005E1FD3"/>
    <w:rsid w:val="005E2E36"/>
    <w:rsid w:val="005F185C"/>
    <w:rsid w:val="005F2169"/>
    <w:rsid w:val="00610E92"/>
    <w:rsid w:val="0061325B"/>
    <w:rsid w:val="0063176D"/>
    <w:rsid w:val="00632845"/>
    <w:rsid w:val="006362B7"/>
    <w:rsid w:val="006374BF"/>
    <w:rsid w:val="00655865"/>
    <w:rsid w:val="00664D1B"/>
    <w:rsid w:val="00674024"/>
    <w:rsid w:val="00685B9E"/>
    <w:rsid w:val="006917CB"/>
    <w:rsid w:val="00692BF4"/>
    <w:rsid w:val="00694FBD"/>
    <w:rsid w:val="006A3F8B"/>
    <w:rsid w:val="006B494D"/>
    <w:rsid w:val="006C073B"/>
    <w:rsid w:val="006C6FE4"/>
    <w:rsid w:val="006D022F"/>
    <w:rsid w:val="006F34C2"/>
    <w:rsid w:val="006F474A"/>
    <w:rsid w:val="007014AE"/>
    <w:rsid w:val="007120E3"/>
    <w:rsid w:val="00713615"/>
    <w:rsid w:val="00714B2F"/>
    <w:rsid w:val="007259E6"/>
    <w:rsid w:val="007448E6"/>
    <w:rsid w:val="00745DFD"/>
    <w:rsid w:val="00751D19"/>
    <w:rsid w:val="00762922"/>
    <w:rsid w:val="00763B08"/>
    <w:rsid w:val="00769C78"/>
    <w:rsid w:val="00773B4D"/>
    <w:rsid w:val="00775144"/>
    <w:rsid w:val="00782098"/>
    <w:rsid w:val="00784985"/>
    <w:rsid w:val="00787379"/>
    <w:rsid w:val="00791C1C"/>
    <w:rsid w:val="007A5856"/>
    <w:rsid w:val="007C1414"/>
    <w:rsid w:val="007D4ABB"/>
    <w:rsid w:val="007D50FF"/>
    <w:rsid w:val="007D6C3A"/>
    <w:rsid w:val="007E2447"/>
    <w:rsid w:val="007F2D4B"/>
    <w:rsid w:val="0080180E"/>
    <w:rsid w:val="00805692"/>
    <w:rsid w:val="00806A10"/>
    <w:rsid w:val="00830130"/>
    <w:rsid w:val="008316C7"/>
    <w:rsid w:val="00837081"/>
    <w:rsid w:val="00837494"/>
    <w:rsid w:val="0084618F"/>
    <w:rsid w:val="00851072"/>
    <w:rsid w:val="008517CB"/>
    <w:rsid w:val="00871041"/>
    <w:rsid w:val="00874579"/>
    <w:rsid w:val="00876021"/>
    <w:rsid w:val="0089052B"/>
    <w:rsid w:val="008961C1"/>
    <w:rsid w:val="008A2971"/>
    <w:rsid w:val="008A5C76"/>
    <w:rsid w:val="008A7FCA"/>
    <w:rsid w:val="008B5EC6"/>
    <w:rsid w:val="008C3789"/>
    <w:rsid w:val="008C4648"/>
    <w:rsid w:val="008D3DFA"/>
    <w:rsid w:val="008D6D59"/>
    <w:rsid w:val="008E097E"/>
    <w:rsid w:val="008E4C95"/>
    <w:rsid w:val="008F3E62"/>
    <w:rsid w:val="008F6C81"/>
    <w:rsid w:val="009253D9"/>
    <w:rsid w:val="00934B5D"/>
    <w:rsid w:val="00951D90"/>
    <w:rsid w:val="00955E93"/>
    <w:rsid w:val="00970C56"/>
    <w:rsid w:val="00977C51"/>
    <w:rsid w:val="009813FB"/>
    <w:rsid w:val="00995A3A"/>
    <w:rsid w:val="00997B22"/>
    <w:rsid w:val="009B1CFD"/>
    <w:rsid w:val="009B31EA"/>
    <w:rsid w:val="009B688F"/>
    <w:rsid w:val="009B7D45"/>
    <w:rsid w:val="009C0FC8"/>
    <w:rsid w:val="009C474D"/>
    <w:rsid w:val="009C60B8"/>
    <w:rsid w:val="009C78F8"/>
    <w:rsid w:val="009E2C53"/>
    <w:rsid w:val="009E3E1C"/>
    <w:rsid w:val="009E624A"/>
    <w:rsid w:val="00A04483"/>
    <w:rsid w:val="00A101E1"/>
    <w:rsid w:val="00A11BED"/>
    <w:rsid w:val="00A1230F"/>
    <w:rsid w:val="00A21571"/>
    <w:rsid w:val="00A231EA"/>
    <w:rsid w:val="00A241A4"/>
    <w:rsid w:val="00A2478B"/>
    <w:rsid w:val="00A253C7"/>
    <w:rsid w:val="00A25EE9"/>
    <w:rsid w:val="00A40212"/>
    <w:rsid w:val="00A53FB6"/>
    <w:rsid w:val="00A677AF"/>
    <w:rsid w:val="00A72410"/>
    <w:rsid w:val="00A735AF"/>
    <w:rsid w:val="00A76CC4"/>
    <w:rsid w:val="00A77606"/>
    <w:rsid w:val="00A8247B"/>
    <w:rsid w:val="00AC4133"/>
    <w:rsid w:val="00AC562F"/>
    <w:rsid w:val="00AD75CC"/>
    <w:rsid w:val="00AE5F93"/>
    <w:rsid w:val="00AF59D3"/>
    <w:rsid w:val="00B0015E"/>
    <w:rsid w:val="00B00194"/>
    <w:rsid w:val="00B143AA"/>
    <w:rsid w:val="00B17483"/>
    <w:rsid w:val="00B33AE7"/>
    <w:rsid w:val="00B3555D"/>
    <w:rsid w:val="00B35B0A"/>
    <w:rsid w:val="00B402FB"/>
    <w:rsid w:val="00B42511"/>
    <w:rsid w:val="00B45726"/>
    <w:rsid w:val="00B51745"/>
    <w:rsid w:val="00B527FA"/>
    <w:rsid w:val="00B5427D"/>
    <w:rsid w:val="00B620B2"/>
    <w:rsid w:val="00B70475"/>
    <w:rsid w:val="00B713D8"/>
    <w:rsid w:val="00B879EB"/>
    <w:rsid w:val="00BA7DD0"/>
    <w:rsid w:val="00BC1ACC"/>
    <w:rsid w:val="00BD3274"/>
    <w:rsid w:val="00BE3D73"/>
    <w:rsid w:val="00BF71F2"/>
    <w:rsid w:val="00C0061C"/>
    <w:rsid w:val="00C0263D"/>
    <w:rsid w:val="00C02B7A"/>
    <w:rsid w:val="00C053A0"/>
    <w:rsid w:val="00C106A4"/>
    <w:rsid w:val="00C1275F"/>
    <w:rsid w:val="00C139E7"/>
    <w:rsid w:val="00C5082F"/>
    <w:rsid w:val="00C73354"/>
    <w:rsid w:val="00C76765"/>
    <w:rsid w:val="00C829A3"/>
    <w:rsid w:val="00C94BCB"/>
    <w:rsid w:val="00C95368"/>
    <w:rsid w:val="00C9750C"/>
    <w:rsid w:val="00CA2B4E"/>
    <w:rsid w:val="00CB275E"/>
    <w:rsid w:val="00CB628A"/>
    <w:rsid w:val="00CB67EC"/>
    <w:rsid w:val="00CD1A95"/>
    <w:rsid w:val="00CD61B4"/>
    <w:rsid w:val="00CE7D39"/>
    <w:rsid w:val="00D036EE"/>
    <w:rsid w:val="00D22950"/>
    <w:rsid w:val="00D24B87"/>
    <w:rsid w:val="00D24E8B"/>
    <w:rsid w:val="00D3054D"/>
    <w:rsid w:val="00D4155D"/>
    <w:rsid w:val="00D44B08"/>
    <w:rsid w:val="00D61370"/>
    <w:rsid w:val="00D72025"/>
    <w:rsid w:val="00D836FE"/>
    <w:rsid w:val="00D867EF"/>
    <w:rsid w:val="00D93FB0"/>
    <w:rsid w:val="00D957B7"/>
    <w:rsid w:val="00DB0700"/>
    <w:rsid w:val="00DB1405"/>
    <w:rsid w:val="00DB5999"/>
    <w:rsid w:val="00DC0055"/>
    <w:rsid w:val="00DC63DF"/>
    <w:rsid w:val="00DD1B8C"/>
    <w:rsid w:val="00DE0F26"/>
    <w:rsid w:val="00DE51A1"/>
    <w:rsid w:val="00DF747D"/>
    <w:rsid w:val="00E02E2F"/>
    <w:rsid w:val="00E04062"/>
    <w:rsid w:val="00E0618B"/>
    <w:rsid w:val="00E06E60"/>
    <w:rsid w:val="00E10C5B"/>
    <w:rsid w:val="00E12CC7"/>
    <w:rsid w:val="00E12F55"/>
    <w:rsid w:val="00E42014"/>
    <w:rsid w:val="00E439AB"/>
    <w:rsid w:val="00E44AE6"/>
    <w:rsid w:val="00E479BC"/>
    <w:rsid w:val="00E5632F"/>
    <w:rsid w:val="00E60BBD"/>
    <w:rsid w:val="00E60BE8"/>
    <w:rsid w:val="00E64A27"/>
    <w:rsid w:val="00E64C86"/>
    <w:rsid w:val="00E66E99"/>
    <w:rsid w:val="00E66ED7"/>
    <w:rsid w:val="00E72BC5"/>
    <w:rsid w:val="00E81C90"/>
    <w:rsid w:val="00E85A42"/>
    <w:rsid w:val="00E9022B"/>
    <w:rsid w:val="00E952DC"/>
    <w:rsid w:val="00EA50FE"/>
    <w:rsid w:val="00EA6726"/>
    <w:rsid w:val="00EB01DF"/>
    <w:rsid w:val="00EB2F47"/>
    <w:rsid w:val="00EB45F9"/>
    <w:rsid w:val="00EB4BA4"/>
    <w:rsid w:val="00EB70E7"/>
    <w:rsid w:val="00EB7192"/>
    <w:rsid w:val="00ED2CC9"/>
    <w:rsid w:val="00ED3A75"/>
    <w:rsid w:val="00ED4BF6"/>
    <w:rsid w:val="00EE1CEC"/>
    <w:rsid w:val="00EE4278"/>
    <w:rsid w:val="00EE7E92"/>
    <w:rsid w:val="00EF0173"/>
    <w:rsid w:val="00F01A74"/>
    <w:rsid w:val="00F07FFC"/>
    <w:rsid w:val="00F3200F"/>
    <w:rsid w:val="00F41F46"/>
    <w:rsid w:val="00F430E3"/>
    <w:rsid w:val="00F45D85"/>
    <w:rsid w:val="00F520B3"/>
    <w:rsid w:val="00F55BDC"/>
    <w:rsid w:val="00F5650E"/>
    <w:rsid w:val="00F60766"/>
    <w:rsid w:val="00F63FF4"/>
    <w:rsid w:val="00F65AC8"/>
    <w:rsid w:val="00F6602A"/>
    <w:rsid w:val="00F74AA4"/>
    <w:rsid w:val="00F81902"/>
    <w:rsid w:val="00F8535C"/>
    <w:rsid w:val="00F86319"/>
    <w:rsid w:val="00F96302"/>
    <w:rsid w:val="00FB37B6"/>
    <w:rsid w:val="00FC22BB"/>
    <w:rsid w:val="00FC5FF5"/>
    <w:rsid w:val="00FC736D"/>
    <w:rsid w:val="00FD070C"/>
    <w:rsid w:val="00FD5D43"/>
    <w:rsid w:val="00FD6708"/>
    <w:rsid w:val="00FD69F8"/>
    <w:rsid w:val="00FE1C71"/>
    <w:rsid w:val="00FF1D7F"/>
    <w:rsid w:val="00FF6128"/>
    <w:rsid w:val="022E7545"/>
    <w:rsid w:val="0A4341D7"/>
    <w:rsid w:val="0A6BF4FD"/>
    <w:rsid w:val="0BFF88EF"/>
    <w:rsid w:val="0DDE2FBA"/>
    <w:rsid w:val="0E8B615F"/>
    <w:rsid w:val="0F1B6750"/>
    <w:rsid w:val="140B6423"/>
    <w:rsid w:val="14A6E27D"/>
    <w:rsid w:val="14D2923E"/>
    <w:rsid w:val="17E2854C"/>
    <w:rsid w:val="18AE93F0"/>
    <w:rsid w:val="18C269B4"/>
    <w:rsid w:val="18EFFF04"/>
    <w:rsid w:val="1A8AA81B"/>
    <w:rsid w:val="20667BEB"/>
    <w:rsid w:val="206D2EFB"/>
    <w:rsid w:val="2144F3D5"/>
    <w:rsid w:val="23607E54"/>
    <w:rsid w:val="249A82AE"/>
    <w:rsid w:val="2AAFDFEF"/>
    <w:rsid w:val="2ADEE298"/>
    <w:rsid w:val="30DED2A5"/>
    <w:rsid w:val="33C9B597"/>
    <w:rsid w:val="3533C318"/>
    <w:rsid w:val="37BCCA9C"/>
    <w:rsid w:val="37D730EE"/>
    <w:rsid w:val="383F960A"/>
    <w:rsid w:val="392FDDFC"/>
    <w:rsid w:val="3E2CDEF7"/>
    <w:rsid w:val="4532E6BB"/>
    <w:rsid w:val="48E5343B"/>
    <w:rsid w:val="4A65E70F"/>
    <w:rsid w:val="4C74770A"/>
    <w:rsid w:val="52203BE1"/>
    <w:rsid w:val="53A52C75"/>
    <w:rsid w:val="557FBD2D"/>
    <w:rsid w:val="593B72FB"/>
    <w:rsid w:val="5C3F37C7"/>
    <w:rsid w:val="655D1B25"/>
    <w:rsid w:val="671DC177"/>
    <w:rsid w:val="6CA6F0DC"/>
    <w:rsid w:val="6FCA8A45"/>
    <w:rsid w:val="7598AA71"/>
    <w:rsid w:val="78664697"/>
    <w:rsid w:val="7A94AA39"/>
    <w:rsid w:val="7C8002D0"/>
    <w:rsid w:val="7E2F697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147C63"/>
  <w15:chartTrackingRefBased/>
  <w15:docId w15:val="{99D38FD4-7DAD-4021-9D54-8129A270B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E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E06E60"/>
    <w:pPr>
      <w:spacing w:after="0" w:line="240" w:lineRule="auto"/>
      <w:jc w:val="both"/>
    </w:pPr>
    <w:rPr>
      <w:rFonts w:ascii="Garamond" w:eastAsia="Times New Roman" w:hAnsi="Garamond" w:cs="Times New Roman"/>
      <w:b/>
      <w:i/>
      <w:sz w:val="32"/>
      <w:szCs w:val="20"/>
    </w:rPr>
  </w:style>
  <w:style w:type="character" w:styleId="Hyperlink">
    <w:name w:val="Hyperlink"/>
    <w:rsid w:val="00E06E60"/>
    <w:rPr>
      <w:rFonts w:cs="Times New Roman"/>
      <w:color w:val="0000FF"/>
      <w:u w:val="single"/>
    </w:rPr>
  </w:style>
  <w:style w:type="paragraph" w:styleId="NormalWeb">
    <w:name w:val="Normal (Web)"/>
    <w:basedOn w:val="Normal"/>
    <w:uiPriority w:val="99"/>
    <w:rsid w:val="00E06E60"/>
    <w:pPr>
      <w:spacing w:before="100" w:beforeAutospacing="1" w:after="240"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E06E60"/>
  </w:style>
  <w:style w:type="character" w:customStyle="1" w:styleId="eop">
    <w:name w:val="eop"/>
    <w:basedOn w:val="DefaultParagraphFont"/>
    <w:rsid w:val="00E06E60"/>
  </w:style>
  <w:style w:type="character" w:styleId="UnresolvedMention">
    <w:name w:val="Unresolved Mention"/>
    <w:basedOn w:val="DefaultParagraphFont"/>
    <w:uiPriority w:val="99"/>
    <w:semiHidden/>
    <w:unhideWhenUsed/>
    <w:rsid w:val="00B879EB"/>
    <w:rPr>
      <w:color w:val="605E5C"/>
      <w:shd w:val="clear" w:color="auto" w:fill="E1DFDD"/>
    </w:rPr>
  </w:style>
  <w:style w:type="character" w:styleId="FollowedHyperlink">
    <w:name w:val="FollowedHyperlink"/>
    <w:basedOn w:val="DefaultParagraphFont"/>
    <w:uiPriority w:val="99"/>
    <w:semiHidden/>
    <w:unhideWhenUsed/>
    <w:rsid w:val="000F6DC4"/>
    <w:rPr>
      <w:color w:val="954F72" w:themeColor="followedHyperlink"/>
      <w:u w:val="single"/>
    </w:rPr>
  </w:style>
  <w:style w:type="paragraph" w:styleId="ListParagraph">
    <w:name w:val="List Paragraph"/>
    <w:basedOn w:val="Normal"/>
    <w:uiPriority w:val="34"/>
    <w:qFormat/>
    <w:rsid w:val="006362B7"/>
    <w:pPr>
      <w:ind w:left="720"/>
      <w:contextualSpacing/>
    </w:pPr>
  </w:style>
  <w:style w:type="paragraph" w:styleId="Subtitle">
    <w:name w:val="Subtitle"/>
    <w:basedOn w:val="Normal"/>
    <w:next w:val="Normal"/>
    <w:link w:val="SubtitleChar"/>
    <w:uiPriority w:val="11"/>
    <w:qFormat/>
    <w:rsid w:val="00805692"/>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805692"/>
    <w:rPr>
      <w:rFonts w:eastAsiaTheme="minorEastAsia"/>
      <w:color w:val="5A5A5A" w:themeColor="text1" w:themeTint="A5"/>
      <w:spacing w:val="15"/>
    </w:rPr>
  </w:style>
  <w:style w:type="character" w:styleId="Emphasis">
    <w:name w:val="Emphasis"/>
    <w:basedOn w:val="DefaultParagraphFont"/>
    <w:uiPriority w:val="20"/>
    <w:qFormat/>
    <w:rsid w:val="00970C56"/>
    <w:rPr>
      <w:i/>
      <w:iCs/>
    </w:rPr>
  </w:style>
  <w:style w:type="character" w:styleId="CommentReference">
    <w:name w:val="annotation reference"/>
    <w:basedOn w:val="DefaultParagraphFont"/>
    <w:uiPriority w:val="99"/>
    <w:semiHidden/>
    <w:unhideWhenUsed/>
    <w:rsid w:val="000F31F6"/>
    <w:rPr>
      <w:sz w:val="21"/>
      <w:szCs w:val="21"/>
    </w:rPr>
  </w:style>
  <w:style w:type="paragraph" w:styleId="CommentText">
    <w:name w:val="annotation text"/>
    <w:basedOn w:val="Normal"/>
    <w:link w:val="CommentTextChar"/>
    <w:uiPriority w:val="99"/>
    <w:unhideWhenUsed/>
    <w:rsid w:val="000F31F6"/>
  </w:style>
  <w:style w:type="character" w:customStyle="1" w:styleId="CommentTextChar">
    <w:name w:val="Comment Text Char"/>
    <w:basedOn w:val="DefaultParagraphFont"/>
    <w:link w:val="CommentText"/>
    <w:uiPriority w:val="99"/>
    <w:rsid w:val="000F31F6"/>
  </w:style>
  <w:style w:type="paragraph" w:styleId="CommentSubject">
    <w:name w:val="annotation subject"/>
    <w:basedOn w:val="CommentText"/>
    <w:next w:val="CommentText"/>
    <w:link w:val="CommentSubjectChar"/>
    <w:uiPriority w:val="99"/>
    <w:semiHidden/>
    <w:unhideWhenUsed/>
    <w:rsid w:val="000F31F6"/>
    <w:rPr>
      <w:b/>
      <w:bCs/>
    </w:rPr>
  </w:style>
  <w:style w:type="character" w:customStyle="1" w:styleId="CommentSubjectChar">
    <w:name w:val="Comment Subject Char"/>
    <w:basedOn w:val="CommentTextChar"/>
    <w:link w:val="CommentSubject"/>
    <w:uiPriority w:val="99"/>
    <w:semiHidden/>
    <w:rsid w:val="000F31F6"/>
    <w:rPr>
      <w:b/>
      <w:bCs/>
    </w:rPr>
  </w:style>
  <w:style w:type="paragraph" w:styleId="Header">
    <w:name w:val="header"/>
    <w:basedOn w:val="Normal"/>
    <w:link w:val="HeaderChar"/>
    <w:uiPriority w:val="99"/>
    <w:unhideWhenUsed/>
    <w:rsid w:val="007259E6"/>
    <w:pP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7259E6"/>
    <w:rPr>
      <w:sz w:val="18"/>
      <w:szCs w:val="18"/>
    </w:rPr>
  </w:style>
  <w:style w:type="paragraph" w:styleId="Footer">
    <w:name w:val="footer"/>
    <w:basedOn w:val="Normal"/>
    <w:link w:val="FooterChar"/>
    <w:uiPriority w:val="99"/>
    <w:unhideWhenUsed/>
    <w:rsid w:val="007259E6"/>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7259E6"/>
    <w:rPr>
      <w:sz w:val="18"/>
      <w:szCs w:val="18"/>
    </w:rPr>
  </w:style>
  <w:style w:type="character" w:styleId="Mention">
    <w:name w:val="Mention"/>
    <w:basedOn w:val="DefaultParagraphFont"/>
    <w:uiPriority w:val="99"/>
    <w:unhideWhenUsed/>
    <w:rsid w:val="007259E6"/>
    <w:rPr>
      <w:color w:val="2B579A"/>
      <w:shd w:val="clear" w:color="auto" w:fill="E1DFDD"/>
    </w:rPr>
  </w:style>
  <w:style w:type="paragraph" w:styleId="Revision">
    <w:name w:val="Revision"/>
    <w:hidden/>
    <w:uiPriority w:val="99"/>
    <w:semiHidden/>
    <w:rsid w:val="005052C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7033005">
      <w:bodyDiv w:val="1"/>
      <w:marLeft w:val="0"/>
      <w:marRight w:val="0"/>
      <w:marTop w:val="0"/>
      <w:marBottom w:val="0"/>
      <w:divBdr>
        <w:top w:val="none" w:sz="0" w:space="0" w:color="auto"/>
        <w:left w:val="none" w:sz="0" w:space="0" w:color="auto"/>
        <w:bottom w:val="none" w:sz="0" w:space="0" w:color="auto"/>
        <w:right w:val="none" w:sz="0" w:space="0" w:color="auto"/>
      </w:divBdr>
      <w:divsChild>
        <w:div w:id="664476960">
          <w:marLeft w:val="0"/>
          <w:marRight w:val="0"/>
          <w:marTop w:val="0"/>
          <w:marBottom w:val="0"/>
          <w:divBdr>
            <w:top w:val="none" w:sz="0" w:space="0" w:color="auto"/>
            <w:left w:val="none" w:sz="0" w:space="0" w:color="auto"/>
            <w:bottom w:val="none" w:sz="0" w:space="0" w:color="auto"/>
            <w:right w:val="none" w:sz="0" w:space="0" w:color="auto"/>
          </w:divBdr>
        </w:div>
        <w:div w:id="1424378350">
          <w:marLeft w:val="0"/>
          <w:marRight w:val="0"/>
          <w:marTop w:val="0"/>
          <w:marBottom w:val="0"/>
          <w:divBdr>
            <w:top w:val="none" w:sz="0" w:space="0" w:color="auto"/>
            <w:left w:val="none" w:sz="0" w:space="0" w:color="auto"/>
            <w:bottom w:val="none" w:sz="0" w:space="0" w:color="auto"/>
            <w:right w:val="none" w:sz="0" w:space="0" w:color="auto"/>
          </w:divBdr>
        </w:div>
        <w:div w:id="1492410745">
          <w:marLeft w:val="0"/>
          <w:marRight w:val="0"/>
          <w:marTop w:val="0"/>
          <w:marBottom w:val="0"/>
          <w:divBdr>
            <w:top w:val="none" w:sz="0" w:space="0" w:color="auto"/>
            <w:left w:val="none" w:sz="0" w:space="0" w:color="auto"/>
            <w:bottom w:val="none" w:sz="0" w:space="0" w:color="auto"/>
            <w:right w:val="none" w:sz="0" w:space="0" w:color="auto"/>
          </w:divBdr>
        </w:div>
      </w:divsChild>
    </w:div>
    <w:div w:id="2037002195">
      <w:bodyDiv w:val="1"/>
      <w:marLeft w:val="0"/>
      <w:marRight w:val="0"/>
      <w:marTop w:val="0"/>
      <w:marBottom w:val="0"/>
      <w:divBdr>
        <w:top w:val="none" w:sz="0" w:space="0" w:color="auto"/>
        <w:left w:val="none" w:sz="0" w:space="0" w:color="auto"/>
        <w:bottom w:val="none" w:sz="0" w:space="0" w:color="auto"/>
        <w:right w:val="none" w:sz="0" w:space="0" w:color="auto"/>
      </w:divBdr>
      <w:divsChild>
        <w:div w:id="1467314246">
          <w:marLeft w:val="0"/>
          <w:marRight w:val="0"/>
          <w:marTop w:val="0"/>
          <w:marBottom w:val="0"/>
          <w:divBdr>
            <w:top w:val="none" w:sz="0" w:space="0" w:color="auto"/>
            <w:left w:val="none" w:sz="0" w:space="0" w:color="auto"/>
            <w:bottom w:val="none" w:sz="0" w:space="0" w:color="auto"/>
            <w:right w:val="none" w:sz="0" w:space="0" w:color="auto"/>
          </w:divBdr>
        </w:div>
        <w:div w:id="1617634872">
          <w:marLeft w:val="0"/>
          <w:marRight w:val="0"/>
          <w:marTop w:val="0"/>
          <w:marBottom w:val="0"/>
          <w:divBdr>
            <w:top w:val="none" w:sz="0" w:space="0" w:color="auto"/>
            <w:left w:val="none" w:sz="0" w:space="0" w:color="auto"/>
            <w:bottom w:val="none" w:sz="0" w:space="0" w:color="auto"/>
            <w:right w:val="none" w:sz="0" w:space="0" w:color="auto"/>
          </w:divBdr>
        </w:div>
        <w:div w:id="16742152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lltech.com/planet-of-plenty" TargetMode="External"/><Relationship Id="rId13" Type="http://schemas.openxmlformats.org/officeDocument/2006/relationships/hyperlink" Target="mailto:linh.nguyen@alltech.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2.jpeg"/><Relationship Id="rId17" Type="http://schemas.openxmlformats.org/officeDocument/2006/relationships/hyperlink" Target="https://nam05.safelinks.protection.outlook.com/?url=https%3A%2F%2Fwww.linkedin.com%2Fcompany%2Falltech&amp;data=02%7C01%7Cldozier%40Alltech.com%7Ca95cba17c585442d0e0a08d6f3618013%7Ca4b89f32a57c41e7a69085a9b7ea178b%7C0%7C0%7C636963997418022787&amp;sdata=imeZFfpwrlQG2Q7SvyWHHVtd2TNS5hzV19keSLW0dog%3D&amp;reserved=0" TargetMode="External"/><Relationship Id="rId2" Type="http://schemas.openxmlformats.org/officeDocument/2006/relationships/styles" Target="styles.xml"/><Relationship Id="rId16" Type="http://schemas.openxmlformats.org/officeDocument/2006/relationships/hyperlink" Target="https://nam05.safelinks.protection.outlook.com/?url=https%3A%2F%2Ftwitter.com%2Falltech%3Flang%3Den&amp;data=02%7C01%7Cldozier%40Alltech.com%7Ca95cba17c585442d0e0a08d6f3618013%7Ca4b89f32a57c41e7a69085a9b7ea178b%7C0%7C0%7C636963997418012790&amp;sdata=pv8qefjpjf%2B%2BGvf5SUCj42qdxaURekBnioTDyUrm4kU%3D&amp;reserved=0" TargetMode="External"/><Relationship Id="rId20" Type="http://schemas.microsoft.com/office/2020/10/relationships/intelligence" Target="intelligence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reative.alltech.com/asset/4e6d37c3-ed1f-45d1-9042-dcc23b7c17af/Web-JPG/PPDM-Vietnam-facility.jpg" TargetMode="External"/><Relationship Id="rId5" Type="http://schemas.openxmlformats.org/officeDocument/2006/relationships/footnotes" Target="footnotes.xml"/><Relationship Id="rId15" Type="http://schemas.openxmlformats.org/officeDocument/2006/relationships/hyperlink" Target="https://nam05.safelinks.protection.outlook.com/?url=https%3A%2F%2Fwww.facebook.com%2FAlltechNaturally%2F&amp;data=02%7C01%7Cldozier%40Alltech.com%7Ca95cba17c585442d0e0a08d6f3618013%7Ca4b89f32a57c41e7a69085a9b7ea178b%7C0%7C0%7C636963997418012790&amp;sdata=n7V2e0SYfS%2BHx6wzure9DqmC%2F19V5t7ArormI1hEFtg%3D&amp;reserved=0" TargetMode="External"/><Relationship Id="rId10" Type="http://schemas.openxmlformats.org/officeDocument/2006/relationships/hyperlink" Target="https://alltech.com/sustainability"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nam12.safelinks.protection.outlook.com/?url=https%3A%2F%2Fwww.alltech.com%2Fplanet-of-plenty&amp;data=05%7C02%7Ccfan%40Alltech.com%7C8ebb552d05624cdf454908ddd52b502b%7Ca4b89f32a57c41e7a69085a9b7ea178b%7C0%7C0%7C638901104199789976%7CUnknown%7CTWFpbGZsb3d8eyJFbXB0eU1hcGkiOnRydWUsIlYiOiIwLjAuMDAwMCIsIlAiOiJXaW4zMiIsIkFOIjoiTWFpbCIsIldUIjoyfQ%3D%3D%7C0%7C%7C%7C&amp;sdata=4KKeGkqgGPPEBy7v0vsyiNNGdsZgl4jO9O%2FwSq41Wv8%3D&amp;reserved=0" TargetMode="External"/><Relationship Id="rId14" Type="http://schemas.openxmlformats.org/officeDocument/2006/relationships/hyperlink" Target="http://www.alltech.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orie.Hailey\OneDrive%20-%20Alltech,%20Inc\Harvest%20Analysis\Press%20releases\Press%20release%20template_PR_LH.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Press release template_PR_LH</Template>
  <TotalTime>15</TotalTime>
  <Pages>4</Pages>
  <Words>1046</Words>
  <Characters>5965</Characters>
  <Application>Microsoft Office Word</Application>
  <DocSecurity>0</DocSecurity>
  <Lines>49</Lines>
  <Paragraphs>13</Paragraphs>
  <ScaleCrop>false</ScaleCrop>
  <Company/>
  <LinksUpToDate>false</LinksUpToDate>
  <CharactersWithSpaces>6998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Lorie Hailey</dc:creator>
  <cp:keywords/>
  <dc:description/>
  <cp:lastModifiedBy>Linh Nguyen</cp:lastModifiedBy>
  <cp:revision>172</cp:revision>
  <dcterms:created xsi:type="dcterms:W3CDTF">2025-06-30T17:44:00Z</dcterms:created>
  <dcterms:modified xsi:type="dcterms:W3CDTF">2025-08-18T10:27:00Z</dcterms:modified>
</cp:coreProperties>
</file>